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5A10" w14:textId="77777777" w:rsidR="00B4756C" w:rsidRPr="00B4756C" w:rsidRDefault="00B4756C" w:rsidP="00B4756C">
      <w:pPr>
        <w:pStyle w:val="Signatur"/>
      </w:pPr>
      <w:r w:rsidRPr="00B4756C">
        <w:t>Haderslev Kommune</w:t>
      </w:r>
    </w:p>
    <w:p w14:paraId="0D6ADB40" w14:textId="77777777" w:rsidR="00B4756C" w:rsidRPr="00B4756C" w:rsidRDefault="00B4756C" w:rsidP="00B4756C">
      <w:pPr>
        <w:pStyle w:val="Signatur"/>
      </w:pPr>
      <w:r w:rsidRPr="00B4756C">
        <w:t>Teknik og Miljø</w:t>
      </w:r>
    </w:p>
    <w:p w14:paraId="5769EC02" w14:textId="77777777" w:rsidR="00B4756C" w:rsidRPr="00B4756C" w:rsidRDefault="00B4756C" w:rsidP="00B4756C">
      <w:pPr>
        <w:pStyle w:val="Signatur"/>
      </w:pPr>
      <w:r w:rsidRPr="00B4756C">
        <w:t>Christian X’s Vej 39</w:t>
      </w:r>
    </w:p>
    <w:p w14:paraId="158FE6B1" w14:textId="77777777" w:rsidR="00B4756C" w:rsidRPr="00B4756C" w:rsidRDefault="00B4756C" w:rsidP="00B4756C">
      <w:pPr>
        <w:pStyle w:val="Signatur"/>
      </w:pPr>
      <w:r w:rsidRPr="00B4756C">
        <w:t>6100 Haderslev</w:t>
      </w:r>
    </w:p>
    <w:p w14:paraId="1135D1BA" w14:textId="77777777" w:rsidR="007D684B" w:rsidRPr="00AE1C1C" w:rsidRDefault="007D684B" w:rsidP="005C45DD">
      <w:pPr>
        <w:pStyle w:val="Signatur"/>
      </w:pPr>
    </w:p>
    <w:p w14:paraId="58BB7BC6" w14:textId="77777777" w:rsidR="007D684B" w:rsidRPr="00AE1C1C" w:rsidRDefault="007D684B" w:rsidP="005C45DD">
      <w:pPr>
        <w:pStyle w:val="Signatur"/>
      </w:pPr>
    </w:p>
    <w:p w14:paraId="2B884568" w14:textId="77777777" w:rsidR="00731A5E" w:rsidRPr="00AE1C1C" w:rsidRDefault="00731A5E" w:rsidP="005C45DD">
      <w:pPr>
        <w:pStyle w:val="Signatur"/>
      </w:pPr>
    </w:p>
    <w:p w14:paraId="25DB5E88" w14:textId="77777777" w:rsidR="007D684B" w:rsidRDefault="007D684B" w:rsidP="005C45DD">
      <w:pPr>
        <w:pStyle w:val="Signatur"/>
      </w:pPr>
    </w:p>
    <w:p w14:paraId="6BC64046" w14:textId="77777777" w:rsidR="007D1147" w:rsidRPr="00364D4B" w:rsidRDefault="007D1147" w:rsidP="005C45DD">
      <w:pPr>
        <w:pStyle w:val="Signatur"/>
      </w:pPr>
    </w:p>
    <w:p w14:paraId="2F9CB877" w14:textId="77777777" w:rsidR="007D684B" w:rsidRPr="00AE1C1C" w:rsidRDefault="007D684B" w:rsidP="005C45DD">
      <w:pPr>
        <w:pStyle w:val="Signatur"/>
      </w:pPr>
    </w:p>
    <w:p w14:paraId="2A5D6A99" w14:textId="77777777" w:rsidR="00352425" w:rsidRPr="00B92C5F" w:rsidRDefault="00352425" w:rsidP="00B92C5F">
      <w:pPr>
        <w:pStyle w:val="Titel"/>
      </w:pPr>
      <w:bookmarkStart w:id="0" w:name="_Toc120623634"/>
      <w:r w:rsidRPr="00B92C5F">
        <w:t>Ansøgning om etablering af minivådområde hos</w:t>
      </w:r>
      <w:bookmarkEnd w:id="0"/>
    </w:p>
    <w:p w14:paraId="5CCF405A" w14:textId="5D25CF59" w:rsidR="001550F6" w:rsidRDefault="00B4756C" w:rsidP="001550F6">
      <w:pPr>
        <w:pStyle w:val="Titel"/>
        <w:rPr>
          <w:b/>
          <w:bCs/>
        </w:rPr>
      </w:pPr>
      <w:bookmarkStart w:id="1" w:name="_Toc120623635"/>
      <w:r>
        <w:rPr>
          <w:b/>
          <w:bCs/>
        </w:rPr>
        <w:t>Torben Madsen</w:t>
      </w:r>
      <w:bookmarkEnd w:id="1"/>
    </w:p>
    <w:p w14:paraId="15E4B58F" w14:textId="77777777" w:rsidR="00355F95" w:rsidRDefault="00844224" w:rsidP="008D6D0A">
      <w:pPr>
        <w:pStyle w:val="Brdtekst1"/>
        <w:rPr>
          <w:lang w:eastAsia="en-US"/>
        </w:rPr>
      </w:pPr>
      <w:r>
        <w:rPr>
          <w:lang w:eastAsia="en-US"/>
        </w:rPr>
        <w:t xml:space="preserve">Hermed ansøges om de nødvendige tilladelser fra kommunen til etablering af et nyt minivådområde. </w:t>
      </w:r>
    </w:p>
    <w:p w14:paraId="0215E1E8" w14:textId="19F62686" w:rsidR="008D6D0A" w:rsidRDefault="008D6D0A" w:rsidP="008D6D0A">
      <w:pPr>
        <w:pStyle w:val="Brdtekst1"/>
        <w:rPr>
          <w:rStyle w:val="Fremhv"/>
        </w:rPr>
      </w:pPr>
      <w:r w:rsidRPr="008D6D0A">
        <w:rPr>
          <w:lang w:eastAsia="en-US"/>
        </w:rPr>
        <w:t>I ansøgningen kan I finde følgende afsnit</w:t>
      </w:r>
      <w:r w:rsidR="00BE3AB5">
        <w:rPr>
          <w:lang w:eastAsia="en-US"/>
        </w:rPr>
        <w:t>:</w:t>
      </w:r>
    </w:p>
    <w:p w14:paraId="1C88222D" w14:textId="77777777" w:rsidR="00B92C5F" w:rsidRPr="00B92C5F" w:rsidRDefault="00B92C5F" w:rsidP="00B92C5F">
      <w:pPr>
        <w:rPr>
          <w:lang w:eastAsia="da-DK"/>
        </w:rPr>
      </w:pPr>
    </w:p>
    <w:p w14:paraId="2D93E83A" w14:textId="77777777" w:rsidR="001531BF" w:rsidRDefault="00F85D05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r>
        <w:fldChar w:fldCharType="begin"/>
      </w:r>
      <w:r>
        <w:instrText xml:space="preserve"> TOC \o "1-3" \n \h \z \u </w:instrText>
      </w:r>
      <w:r>
        <w:fldChar w:fldCharType="separate"/>
      </w:r>
      <w:hyperlink w:anchor="_Toc146795153" w:history="1">
        <w:r w:rsidR="001531BF" w:rsidRPr="000B03F0">
          <w:rPr>
            <w:rStyle w:val="Hyperlink"/>
            <w:noProof/>
          </w:rPr>
          <w:t>Minivådområdets ejeroplysninger og placering</w:t>
        </w:r>
      </w:hyperlink>
    </w:p>
    <w:p w14:paraId="1E40B551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54" w:history="1">
        <w:r w:rsidRPr="000B03F0">
          <w:rPr>
            <w:rStyle w:val="Hyperlink"/>
            <w:noProof/>
          </w:rPr>
          <w:t>Råderet over minivådområdeprojektarealet</w:t>
        </w:r>
      </w:hyperlink>
    </w:p>
    <w:p w14:paraId="33789967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55" w:history="1">
        <w:r w:rsidRPr="000B03F0">
          <w:rPr>
            <w:rStyle w:val="Hyperlink"/>
            <w:noProof/>
          </w:rPr>
          <w:t>Naboer i skel eller tæt på</w:t>
        </w:r>
      </w:hyperlink>
    </w:p>
    <w:p w14:paraId="34A1C801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56" w:history="1">
        <w:r w:rsidRPr="000B03F0">
          <w:rPr>
            <w:rStyle w:val="Hyperlink"/>
            <w:noProof/>
          </w:rPr>
          <w:t>Projektbeskrivelse</w:t>
        </w:r>
      </w:hyperlink>
    </w:p>
    <w:p w14:paraId="3D82A20F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57" w:history="1">
        <w:r w:rsidRPr="000B03F0">
          <w:rPr>
            <w:rStyle w:val="Hyperlink"/>
            <w:noProof/>
          </w:rPr>
          <w:t>Tidsplan</w:t>
        </w:r>
      </w:hyperlink>
    </w:p>
    <w:p w14:paraId="578FEF2B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58" w:history="1">
        <w:r w:rsidRPr="000B03F0">
          <w:rPr>
            <w:rStyle w:val="Hyperlink"/>
            <w:noProof/>
          </w:rPr>
          <w:t>Økonomi/finansiering</w:t>
        </w:r>
      </w:hyperlink>
    </w:p>
    <w:p w14:paraId="47D716AB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59" w:history="1">
        <w:r w:rsidRPr="000B03F0">
          <w:rPr>
            <w:rStyle w:val="Hyperlink"/>
            <w:noProof/>
            <w:lang w:eastAsia="da-DK"/>
          </w:rPr>
          <w:t>Arkæologisk vurdering</w:t>
        </w:r>
      </w:hyperlink>
    </w:p>
    <w:p w14:paraId="218D73FE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60" w:history="1">
        <w:r w:rsidRPr="000B03F0">
          <w:rPr>
            <w:rStyle w:val="Hyperlink"/>
            <w:noProof/>
          </w:rPr>
          <w:t>Lufthavn</w:t>
        </w:r>
      </w:hyperlink>
    </w:p>
    <w:p w14:paraId="4AA790E5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61" w:history="1">
        <w:r w:rsidRPr="000B03F0">
          <w:rPr>
            <w:rStyle w:val="Hyperlink"/>
            <w:noProof/>
          </w:rPr>
          <w:t>Oversigtskort: Placering (500 m)</w:t>
        </w:r>
      </w:hyperlink>
    </w:p>
    <w:p w14:paraId="196E6ED2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62" w:history="1">
        <w:r w:rsidRPr="000B03F0">
          <w:rPr>
            <w:rStyle w:val="Hyperlink"/>
            <w:noProof/>
          </w:rPr>
          <w:t>Oversigtskort: Matrikel- og ejerkort</w:t>
        </w:r>
      </w:hyperlink>
    </w:p>
    <w:p w14:paraId="3C9E28A9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63" w:history="1">
        <w:r w:rsidRPr="000B03F0">
          <w:rPr>
            <w:rStyle w:val="Hyperlink"/>
            <w:noProof/>
          </w:rPr>
          <w:t>Oversigtskort: Drænopland og arealstørrelse</w:t>
        </w:r>
      </w:hyperlink>
    </w:p>
    <w:p w14:paraId="1A8AA1FB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64" w:history="1">
        <w:r w:rsidRPr="000B03F0">
          <w:rPr>
            <w:rStyle w:val="Hyperlink"/>
            <w:noProof/>
          </w:rPr>
          <w:t>Detailkort: Dræn</w:t>
        </w:r>
      </w:hyperlink>
    </w:p>
    <w:p w14:paraId="5374D1B4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65" w:history="1">
        <w:r w:rsidRPr="000B03F0">
          <w:rPr>
            <w:rStyle w:val="Hyperlink"/>
            <w:noProof/>
          </w:rPr>
          <w:t>Detailkort: Koter og afgravning</w:t>
        </w:r>
      </w:hyperlink>
    </w:p>
    <w:p w14:paraId="439DD715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66" w:history="1">
        <w:r w:rsidRPr="000B03F0">
          <w:rPr>
            <w:rStyle w:val="Hyperlink"/>
            <w:noProof/>
          </w:rPr>
          <w:t>Detailkort: Placering af overskudsjord</w:t>
        </w:r>
      </w:hyperlink>
    </w:p>
    <w:p w14:paraId="195121AA" w14:textId="77777777" w:rsidR="001531BF" w:rsidRDefault="001531BF">
      <w:pPr>
        <w:pStyle w:val="Indholdsfortegnelse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da-DK"/>
          <w14:ligatures w14:val="standardContextual"/>
        </w:rPr>
      </w:pPr>
      <w:hyperlink w:anchor="_Toc146795167" w:history="1">
        <w:r w:rsidRPr="000B03F0">
          <w:rPr>
            <w:rStyle w:val="Hyperlink"/>
            <w:noProof/>
          </w:rPr>
          <w:t>Har du spørgsmål?</w:t>
        </w:r>
      </w:hyperlink>
    </w:p>
    <w:p w14:paraId="588532D9" w14:textId="77777777" w:rsidR="00B92C5F" w:rsidRDefault="00F85D05" w:rsidP="00B92C5F">
      <w:pPr>
        <w:pStyle w:val="Brdtekst1"/>
      </w:pPr>
      <w:r>
        <w:rPr>
          <w:color w:val="auto"/>
          <w:lang w:eastAsia="en-US"/>
        </w:rPr>
        <w:fldChar w:fldCharType="end"/>
      </w:r>
    </w:p>
    <w:p w14:paraId="08FCA29A" w14:textId="77777777" w:rsidR="00FC4126" w:rsidRDefault="00A81665" w:rsidP="00FC4126">
      <w:pPr>
        <w:pStyle w:val="Brdtekst1"/>
      </w:pPr>
      <w:r>
        <w:t xml:space="preserve">I det medsendte bilag findes generel information om lovgivning, formål, finansiering m.m. om minivådområder. </w:t>
      </w:r>
    </w:p>
    <w:p w14:paraId="5EF69368" w14:textId="4008B17E" w:rsidR="001531BF" w:rsidRPr="001531BF" w:rsidRDefault="00FC4126" w:rsidP="001531BF">
      <w:pPr>
        <w:pStyle w:val="Brdtekst1"/>
      </w:pPr>
      <w:r>
        <w:t xml:space="preserve">Hvis du har spørgsmål til ansøgningen eller minivådområdet, kan du kontakte </w:t>
      </w:r>
      <w:r w:rsidR="00D875A2">
        <w:t>udtagningskonsulenter</w:t>
      </w:r>
      <w:r>
        <w:t xml:space="preserve"> </w:t>
      </w:r>
      <w:r w:rsidR="00E1522D">
        <w:t xml:space="preserve">Michael Byg på tlf.: 23708859 eller mail: mmb@spiras.dk eller </w:t>
      </w:r>
      <w:r w:rsidR="00CE1C81">
        <w:t>Peter Aalykke Jensen</w:t>
      </w:r>
      <w:r>
        <w:t xml:space="preserve"> på tlf.: </w:t>
      </w:r>
      <w:r w:rsidR="00CE1C81" w:rsidRPr="00CE1C81">
        <w:t>5136 8527</w:t>
      </w:r>
      <w:r w:rsidR="00CE1C81">
        <w:t xml:space="preserve"> </w:t>
      </w:r>
      <w:r>
        <w:t xml:space="preserve">eller mail: </w:t>
      </w:r>
      <w:hyperlink r:id="rId11" w:history="1">
        <w:r w:rsidR="00CE1C81" w:rsidRPr="00545156">
          <w:rPr>
            <w:rStyle w:val="Hyperlink"/>
          </w:rPr>
          <w:t>paj@spiras.dk</w:t>
        </w:r>
      </w:hyperlink>
      <w:r w:rsidR="00CE1C81">
        <w:t xml:space="preserve"> </w:t>
      </w:r>
      <w:r w:rsidR="001531BF">
        <w:t xml:space="preserve"> </w:t>
      </w:r>
    </w:p>
    <w:p w14:paraId="3481F617" w14:textId="77777777" w:rsidR="00FC4126" w:rsidRPr="00FC4126" w:rsidRDefault="00FC4126" w:rsidP="00FC4126">
      <w:pPr>
        <w:pStyle w:val="Brdtekst1"/>
      </w:pPr>
    </w:p>
    <w:p w14:paraId="78CAAD1D" w14:textId="77777777" w:rsidR="00420FA2" w:rsidRPr="00420FA2" w:rsidRDefault="00420FA2" w:rsidP="002752D6">
      <w:pPr>
        <w:pStyle w:val="Brdtekst1"/>
        <w:rPr>
          <w:rStyle w:val="Svaghenvisning"/>
        </w:rPr>
      </w:pPr>
    </w:p>
    <w:p w14:paraId="12602CCC" w14:textId="77777777" w:rsidR="008D6D0A" w:rsidRDefault="00FC4126" w:rsidP="00F85D05">
      <w:pPr>
        <w:pStyle w:val="Overskrift1"/>
      </w:pPr>
      <w:bookmarkStart w:id="2" w:name="_Ref120693665"/>
      <w:bookmarkStart w:id="3" w:name="_Toc120693739"/>
      <w:bookmarkStart w:id="4" w:name="_Toc146795153"/>
      <w:bookmarkStart w:id="5" w:name="_Hlk120694028"/>
      <w:r>
        <w:lastRenderedPageBreak/>
        <w:t>Minivådområdets ejeroplysninger og placering</w:t>
      </w:r>
      <w:bookmarkEnd w:id="2"/>
      <w:bookmarkEnd w:id="3"/>
      <w:bookmarkEnd w:id="4"/>
    </w:p>
    <w:tbl>
      <w:tblPr>
        <w:tblStyle w:val="Almindeligtabel2"/>
        <w:tblW w:w="0" w:type="auto"/>
        <w:tblLook w:val="0400" w:firstRow="0" w:lastRow="0" w:firstColumn="0" w:lastColumn="0" w:noHBand="0" w:noVBand="1"/>
      </w:tblPr>
      <w:tblGrid>
        <w:gridCol w:w="3821"/>
        <w:gridCol w:w="5251"/>
      </w:tblGrid>
      <w:tr w:rsidR="008D6D0A" w14:paraId="484A98CD" w14:textId="77777777" w:rsidTr="001621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1" w:type="dxa"/>
          </w:tcPr>
          <w:p w14:paraId="0EA339F2" w14:textId="4212EBED" w:rsidR="008D6D0A" w:rsidRPr="0016214F" w:rsidRDefault="008D6D0A" w:rsidP="00F85D05">
            <w:pPr>
              <w:keepNext/>
              <w:rPr>
                <w:b/>
                <w:bCs/>
              </w:rPr>
            </w:pPr>
            <w:r w:rsidRPr="0016214F">
              <w:rPr>
                <w:b/>
                <w:bCs/>
              </w:rPr>
              <w:t>Ejer</w:t>
            </w:r>
            <w:r w:rsidR="00B4756C">
              <w:rPr>
                <w:b/>
                <w:bCs/>
              </w:rPr>
              <w:t xml:space="preserve"> Torben Juhl Madsen</w:t>
            </w:r>
          </w:p>
        </w:tc>
        <w:tc>
          <w:tcPr>
            <w:tcW w:w="5251" w:type="dxa"/>
          </w:tcPr>
          <w:p w14:paraId="26F2B65B" w14:textId="77777777" w:rsidR="008D6D0A" w:rsidRPr="00452E31" w:rsidRDefault="008D6D0A" w:rsidP="00F85D05">
            <w:pPr>
              <w:keepNext/>
            </w:pPr>
          </w:p>
        </w:tc>
      </w:tr>
      <w:tr w:rsidR="008D6D0A" w14:paraId="1FDF2C7E" w14:textId="77777777" w:rsidTr="0016214F">
        <w:tc>
          <w:tcPr>
            <w:tcW w:w="3821" w:type="dxa"/>
          </w:tcPr>
          <w:p w14:paraId="70D4BED8" w14:textId="2387D563" w:rsidR="008D6D0A" w:rsidRPr="0016214F" w:rsidRDefault="008D6D0A" w:rsidP="00F85D05">
            <w:pPr>
              <w:keepNext/>
              <w:rPr>
                <w:b/>
                <w:bCs/>
              </w:rPr>
            </w:pPr>
            <w:r w:rsidRPr="0016214F">
              <w:rPr>
                <w:b/>
                <w:bCs/>
              </w:rPr>
              <w:t>CVR-nr.</w:t>
            </w:r>
            <w:r w:rsidR="00B4756C">
              <w:rPr>
                <w:b/>
                <w:bCs/>
              </w:rPr>
              <w:t xml:space="preserve">  25905091</w:t>
            </w:r>
          </w:p>
        </w:tc>
        <w:tc>
          <w:tcPr>
            <w:tcW w:w="5251" w:type="dxa"/>
          </w:tcPr>
          <w:p w14:paraId="2CAA6486" w14:textId="77777777" w:rsidR="008D6D0A" w:rsidRPr="00452E31" w:rsidRDefault="008D6D0A" w:rsidP="00F85D05">
            <w:pPr>
              <w:keepNext/>
            </w:pPr>
          </w:p>
        </w:tc>
      </w:tr>
      <w:tr w:rsidR="008D6D0A" w14:paraId="277C5496" w14:textId="77777777" w:rsidTr="001621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1" w:type="dxa"/>
          </w:tcPr>
          <w:p w14:paraId="4FBAA002" w14:textId="1150E91D" w:rsidR="008D6D0A" w:rsidRPr="0016214F" w:rsidRDefault="008D6D0A" w:rsidP="00F85D05">
            <w:pPr>
              <w:keepNext/>
              <w:rPr>
                <w:b/>
                <w:bCs/>
              </w:rPr>
            </w:pPr>
            <w:r w:rsidRPr="0016214F">
              <w:rPr>
                <w:b/>
                <w:bCs/>
              </w:rPr>
              <w:t>Adresse</w:t>
            </w:r>
            <w:r w:rsidR="00B4756C">
              <w:rPr>
                <w:b/>
                <w:bCs/>
              </w:rPr>
              <w:t xml:space="preserve">  Gymosevej 10, 6100 Haderslev</w:t>
            </w:r>
          </w:p>
        </w:tc>
        <w:tc>
          <w:tcPr>
            <w:tcW w:w="5251" w:type="dxa"/>
          </w:tcPr>
          <w:p w14:paraId="45995C72" w14:textId="77777777" w:rsidR="008D6D0A" w:rsidRPr="00452E31" w:rsidRDefault="008D6D0A" w:rsidP="00F85D05">
            <w:pPr>
              <w:keepNext/>
            </w:pPr>
          </w:p>
        </w:tc>
      </w:tr>
      <w:tr w:rsidR="008D6D0A" w14:paraId="5FF0E9D2" w14:textId="77777777" w:rsidTr="0016214F">
        <w:tc>
          <w:tcPr>
            <w:tcW w:w="3821" w:type="dxa"/>
          </w:tcPr>
          <w:p w14:paraId="67C5C9CB" w14:textId="5773593B" w:rsidR="008D6D0A" w:rsidRPr="0016214F" w:rsidRDefault="008D6D0A" w:rsidP="00F85D05">
            <w:pPr>
              <w:keepNext/>
              <w:rPr>
                <w:b/>
                <w:bCs/>
              </w:rPr>
            </w:pPr>
            <w:r w:rsidRPr="0016214F">
              <w:rPr>
                <w:b/>
                <w:bCs/>
              </w:rPr>
              <w:t>Mail</w:t>
            </w:r>
            <w:r w:rsidR="00B4756C">
              <w:rPr>
                <w:b/>
                <w:bCs/>
              </w:rPr>
              <w:t xml:space="preserve"> torben@gymoes.dk</w:t>
            </w:r>
          </w:p>
        </w:tc>
        <w:tc>
          <w:tcPr>
            <w:tcW w:w="5251" w:type="dxa"/>
          </w:tcPr>
          <w:p w14:paraId="29DB5FA4" w14:textId="77777777" w:rsidR="008D6D0A" w:rsidRPr="00452E31" w:rsidRDefault="008D6D0A" w:rsidP="00F85D05">
            <w:pPr>
              <w:keepNext/>
            </w:pPr>
          </w:p>
        </w:tc>
      </w:tr>
      <w:tr w:rsidR="008D6D0A" w14:paraId="7BAAF3D8" w14:textId="77777777" w:rsidTr="001621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1" w:type="dxa"/>
          </w:tcPr>
          <w:p w14:paraId="384715ED" w14:textId="1765B40B" w:rsidR="008D6D0A" w:rsidRPr="0016214F" w:rsidRDefault="003C601E" w:rsidP="00F85D05">
            <w:pPr>
              <w:keepNext/>
              <w:rPr>
                <w:b/>
                <w:bCs/>
              </w:rPr>
            </w:pPr>
            <w:r w:rsidRPr="0016214F">
              <w:rPr>
                <w:b/>
                <w:bCs/>
              </w:rPr>
              <w:t>Telefon</w:t>
            </w:r>
            <w:r>
              <w:rPr>
                <w:b/>
                <w:bCs/>
              </w:rPr>
              <w:t>nr.</w:t>
            </w:r>
            <w:r w:rsidR="00B4756C">
              <w:rPr>
                <w:b/>
                <w:bCs/>
              </w:rPr>
              <w:t xml:space="preserve">  61709004</w:t>
            </w:r>
            <w:r w:rsidR="00E1522D">
              <w:rPr>
                <w:b/>
                <w:bCs/>
              </w:rPr>
              <w:t xml:space="preserve"> </w:t>
            </w:r>
          </w:p>
        </w:tc>
        <w:tc>
          <w:tcPr>
            <w:tcW w:w="5251" w:type="dxa"/>
          </w:tcPr>
          <w:p w14:paraId="1A20E983" w14:textId="77777777" w:rsidR="008D6D0A" w:rsidRPr="00452E31" w:rsidRDefault="008D6D0A" w:rsidP="00F85D05">
            <w:pPr>
              <w:keepNext/>
            </w:pPr>
          </w:p>
        </w:tc>
      </w:tr>
      <w:tr w:rsidR="008D6D0A" w14:paraId="2A2944FA" w14:textId="77777777" w:rsidTr="0016214F">
        <w:tc>
          <w:tcPr>
            <w:tcW w:w="3821" w:type="dxa"/>
          </w:tcPr>
          <w:p w14:paraId="68599A94" w14:textId="4CB325D0" w:rsidR="008D6D0A" w:rsidRPr="0016214F" w:rsidRDefault="00832113" w:rsidP="00F85D05"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t xml:space="preserve">BFE </w:t>
            </w:r>
            <w:r w:rsidR="00F85D05">
              <w:rPr>
                <w:b/>
                <w:bCs/>
              </w:rPr>
              <w:t>nr.</w:t>
            </w:r>
            <w:r>
              <w:rPr>
                <w:b/>
                <w:bCs/>
              </w:rPr>
              <w:t xml:space="preserve"> </w:t>
            </w:r>
            <w:r w:rsidR="00E1522D">
              <w:rPr>
                <w:b/>
                <w:bCs/>
              </w:rPr>
              <w:t xml:space="preserve">9117980 og </w:t>
            </w:r>
            <w:r w:rsidR="00E1522D" w:rsidRPr="00E1522D">
              <w:rPr>
                <w:b/>
                <w:bCs/>
              </w:rPr>
              <w:t>8918807</w:t>
            </w:r>
          </w:p>
        </w:tc>
        <w:tc>
          <w:tcPr>
            <w:tcW w:w="5251" w:type="dxa"/>
          </w:tcPr>
          <w:p w14:paraId="508C1C5F" w14:textId="77777777" w:rsidR="008D6D0A" w:rsidRPr="00452E31" w:rsidRDefault="008D6D0A" w:rsidP="00F85D05">
            <w:pPr>
              <w:keepNext/>
            </w:pPr>
          </w:p>
        </w:tc>
      </w:tr>
      <w:tr w:rsidR="008D6D0A" w14:paraId="406ECE74" w14:textId="77777777" w:rsidTr="001621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821" w:type="dxa"/>
          </w:tcPr>
          <w:p w14:paraId="0C47E3D8" w14:textId="30AC017A" w:rsidR="008D6D0A" w:rsidRPr="0016214F" w:rsidRDefault="00452E31" w:rsidP="00F85D05">
            <w:pPr>
              <w:keepNext/>
              <w:rPr>
                <w:b/>
                <w:bCs/>
              </w:rPr>
            </w:pPr>
            <w:r w:rsidRPr="0016214F">
              <w:rPr>
                <w:b/>
                <w:bCs/>
              </w:rPr>
              <w:t>MVO-</w:t>
            </w:r>
            <w:r w:rsidR="00EF2BEB">
              <w:rPr>
                <w:b/>
                <w:bCs/>
              </w:rPr>
              <w:t>m</w:t>
            </w:r>
            <w:r w:rsidR="008D6D0A" w:rsidRPr="0016214F">
              <w:rPr>
                <w:b/>
                <w:bCs/>
              </w:rPr>
              <w:t>atrikel</w:t>
            </w:r>
            <w:r w:rsidR="00F85D05">
              <w:rPr>
                <w:b/>
                <w:bCs/>
              </w:rPr>
              <w:t>-</w:t>
            </w:r>
            <w:r w:rsidR="008D6D0A" w:rsidRPr="0016214F">
              <w:rPr>
                <w:b/>
                <w:bCs/>
              </w:rPr>
              <w:t>n</w:t>
            </w:r>
            <w:r w:rsidR="00E1522D">
              <w:rPr>
                <w:b/>
                <w:bCs/>
              </w:rPr>
              <w:t>re</w:t>
            </w:r>
            <w:r w:rsidR="00F85D05">
              <w:rPr>
                <w:b/>
                <w:bCs/>
              </w:rPr>
              <w:t>.</w:t>
            </w:r>
            <w:r w:rsidR="00B4756C">
              <w:rPr>
                <w:b/>
                <w:bCs/>
              </w:rPr>
              <w:t xml:space="preserve">  </w:t>
            </w:r>
            <w:r w:rsidR="00E1522D">
              <w:rPr>
                <w:b/>
                <w:bCs/>
              </w:rPr>
              <w:t>175 og 45,</w:t>
            </w:r>
            <w:r w:rsidR="00832113">
              <w:rPr>
                <w:b/>
                <w:bCs/>
              </w:rPr>
              <w:t xml:space="preserve"> </w:t>
            </w:r>
            <w:r w:rsidR="00E1522D">
              <w:rPr>
                <w:b/>
                <w:bCs/>
              </w:rPr>
              <w:t>Sillerup, Fjelstrup</w:t>
            </w:r>
          </w:p>
        </w:tc>
        <w:tc>
          <w:tcPr>
            <w:tcW w:w="5251" w:type="dxa"/>
          </w:tcPr>
          <w:p w14:paraId="3CFC91B6" w14:textId="77777777" w:rsidR="008D6D0A" w:rsidRPr="00452E31" w:rsidRDefault="008D6D0A" w:rsidP="00F85D05">
            <w:pPr>
              <w:keepNext/>
            </w:pPr>
          </w:p>
        </w:tc>
      </w:tr>
    </w:tbl>
    <w:bookmarkEnd w:id="5"/>
    <w:p w14:paraId="75F32216" w14:textId="77777777" w:rsidR="00F85D05" w:rsidRPr="00F85D05" w:rsidRDefault="00F85D05" w:rsidP="00F85D05">
      <w:pPr>
        <w:pStyle w:val="Overskrift20"/>
      </w:pPr>
      <w:r>
        <w:br/>
      </w:r>
      <w:bookmarkStart w:id="6" w:name="_Toc120693740"/>
      <w:bookmarkStart w:id="7" w:name="_Toc146795154"/>
      <w:bookmarkStart w:id="8" w:name="_Hlk120693999"/>
      <w:r w:rsidRPr="00F85D05">
        <w:t>Råderet over minivådområdeprojektarealet</w:t>
      </w:r>
      <w:bookmarkEnd w:id="6"/>
      <w:bookmarkEnd w:id="7"/>
    </w:p>
    <w:p w14:paraId="2C8BE124" w14:textId="77777777" w:rsidR="00911E6B" w:rsidRDefault="00911E6B" w:rsidP="00911E6B">
      <w:pPr>
        <w:pStyle w:val="Brdtekst1"/>
      </w:pPr>
      <w:r w:rsidRPr="007D5495">
        <w:t>Ejer af minivådområdeprojektet ejer også arealet som minivådområdet etableres på.</w:t>
      </w:r>
    </w:p>
    <w:p w14:paraId="0D48EE82" w14:textId="71433421" w:rsidR="00911E6B" w:rsidRDefault="00911E6B" w:rsidP="00911E6B">
      <w:pPr>
        <w:pStyle w:val="Brdtekst1"/>
      </w:pPr>
      <w:bookmarkStart w:id="9" w:name="_Hlk120698850"/>
      <w:r>
        <w:t>Se også oversigtskort s.</w:t>
      </w:r>
      <w:bookmarkEnd w:id="9"/>
      <w:r>
        <w:t xml:space="preserve"> </w:t>
      </w:r>
      <w:r w:rsidR="00BE3AB5">
        <w:t>4</w:t>
      </w:r>
      <w:r>
        <w:t xml:space="preserve">. </w:t>
      </w:r>
      <w:bookmarkStart w:id="10" w:name="_Hlk120699376"/>
      <w:r>
        <w:fldChar w:fldCharType="begin"/>
      </w:r>
      <w:r>
        <w:instrText>HYPERLINK  \l "_Oversigtskort:_Matrikeloversigtskor"</w:instrText>
      </w:r>
      <w:r>
        <w:fldChar w:fldCharType="separate"/>
      </w:r>
      <w:r w:rsidRPr="007D5495">
        <w:rPr>
          <w:rStyle w:val="Hyperlink"/>
        </w:rPr>
        <w:t>Hop til kortet</w:t>
      </w:r>
      <w:r>
        <w:fldChar w:fldCharType="end"/>
      </w:r>
      <w:bookmarkEnd w:id="10"/>
    </w:p>
    <w:p w14:paraId="7C3D43D6" w14:textId="77777777" w:rsidR="00F85D05" w:rsidRPr="00F85D05" w:rsidRDefault="00F85D05" w:rsidP="00F85D05">
      <w:pPr>
        <w:rPr>
          <w:rStyle w:val="Svagfremhvning"/>
          <w:lang w:eastAsia="da-DK"/>
        </w:rPr>
      </w:pPr>
    </w:p>
    <w:tbl>
      <w:tblPr>
        <w:tblStyle w:val="Almindeligtabel2"/>
        <w:tblW w:w="9072" w:type="dxa"/>
        <w:tblLook w:val="0400" w:firstRow="0" w:lastRow="0" w:firstColumn="0" w:lastColumn="0" w:noHBand="0" w:noVBand="1"/>
      </w:tblPr>
      <w:tblGrid>
        <w:gridCol w:w="3969"/>
        <w:gridCol w:w="5103"/>
      </w:tblGrid>
      <w:tr w:rsidR="00F85D05" w14:paraId="0C83591D" w14:textId="77777777" w:rsidTr="004B7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969" w:type="dxa"/>
          </w:tcPr>
          <w:p w14:paraId="55606F76" w14:textId="26B33E55" w:rsidR="00F85D05" w:rsidRPr="00F85D05" w:rsidRDefault="00F85D05" w:rsidP="00F85D05">
            <w:pPr>
              <w:pStyle w:val="Brdtekst"/>
              <w:spacing w:after="0"/>
              <w:rPr>
                <w:b/>
                <w:bCs/>
              </w:rPr>
            </w:pPr>
            <w:r w:rsidRPr="00F85D05">
              <w:rPr>
                <w:b/>
                <w:bCs/>
                <w:u w:val="single"/>
              </w:rPr>
              <w:t>Arealets</w:t>
            </w:r>
            <w:r w:rsidRPr="00F85D05">
              <w:rPr>
                <w:b/>
                <w:bCs/>
              </w:rPr>
              <w:t xml:space="preserve"> ejer</w:t>
            </w:r>
            <w:r w:rsidR="00832113">
              <w:rPr>
                <w:b/>
                <w:bCs/>
              </w:rPr>
              <w:t xml:space="preserve"> </w:t>
            </w:r>
            <w:r w:rsidR="00911E6B">
              <w:rPr>
                <w:b/>
                <w:bCs/>
              </w:rPr>
              <w:t>Torben Juhl Madsen</w:t>
            </w:r>
          </w:p>
        </w:tc>
        <w:tc>
          <w:tcPr>
            <w:tcW w:w="5103" w:type="dxa"/>
          </w:tcPr>
          <w:p w14:paraId="6FA0F27B" w14:textId="77777777" w:rsidR="00F85D05" w:rsidRDefault="00F85D05" w:rsidP="00F85D05">
            <w:pPr>
              <w:pStyle w:val="Brdtekst"/>
              <w:spacing w:after="0"/>
            </w:pPr>
          </w:p>
        </w:tc>
      </w:tr>
      <w:tr w:rsidR="00F85D05" w14:paraId="7FBA146B" w14:textId="77777777" w:rsidTr="004B743A">
        <w:tc>
          <w:tcPr>
            <w:tcW w:w="3969" w:type="dxa"/>
          </w:tcPr>
          <w:p w14:paraId="25FE6DE7" w14:textId="24D39FCA" w:rsidR="00F85D05" w:rsidRPr="00F85D05" w:rsidRDefault="00F85D05" w:rsidP="00F85D05">
            <w:pPr>
              <w:pStyle w:val="Brdtekst"/>
              <w:spacing w:after="0"/>
              <w:rPr>
                <w:b/>
                <w:bCs/>
              </w:rPr>
            </w:pPr>
            <w:r w:rsidRPr="00F85D05">
              <w:rPr>
                <w:b/>
                <w:bCs/>
              </w:rPr>
              <w:t>Adresse</w:t>
            </w:r>
            <w:r w:rsidR="00832113">
              <w:rPr>
                <w:b/>
                <w:bCs/>
              </w:rPr>
              <w:t xml:space="preserve">  </w:t>
            </w:r>
            <w:r w:rsidR="00911E6B">
              <w:rPr>
                <w:b/>
                <w:bCs/>
              </w:rPr>
              <w:t>Gymosevej 10, 6100 Haderslev</w:t>
            </w:r>
          </w:p>
        </w:tc>
        <w:tc>
          <w:tcPr>
            <w:tcW w:w="5103" w:type="dxa"/>
          </w:tcPr>
          <w:p w14:paraId="2CCAEB85" w14:textId="77777777" w:rsidR="00F85D05" w:rsidRDefault="00F85D05" w:rsidP="00F85D05">
            <w:pPr>
              <w:pStyle w:val="Brdtekst"/>
              <w:spacing w:after="0"/>
            </w:pPr>
          </w:p>
        </w:tc>
      </w:tr>
    </w:tbl>
    <w:p w14:paraId="20AE5B89" w14:textId="77777777" w:rsidR="007D5495" w:rsidRDefault="007D5495" w:rsidP="00F85D05">
      <w:pPr>
        <w:pStyle w:val="Brdtekst"/>
      </w:pPr>
    </w:p>
    <w:p w14:paraId="30D8ECB1" w14:textId="77777777" w:rsidR="003C601E" w:rsidRDefault="003C601E" w:rsidP="00375C3B">
      <w:pPr>
        <w:pStyle w:val="Overskrift1"/>
      </w:pPr>
      <w:bookmarkStart w:id="11" w:name="_Toc120623637"/>
      <w:bookmarkStart w:id="12" w:name="_Toc120693741"/>
      <w:bookmarkEnd w:id="8"/>
    </w:p>
    <w:p w14:paraId="0CFD0C1C" w14:textId="77777777" w:rsidR="008D6D0A" w:rsidRDefault="007076C6" w:rsidP="0039470A">
      <w:pPr>
        <w:pStyle w:val="Overskrift20"/>
      </w:pPr>
      <w:bookmarkStart w:id="13" w:name="_Toc146795155"/>
      <w:r>
        <w:t>Naboer</w:t>
      </w:r>
      <w:r w:rsidR="00452E31">
        <w:t xml:space="preserve"> i skel eller tæt på</w:t>
      </w:r>
      <w:bookmarkEnd w:id="11"/>
      <w:bookmarkEnd w:id="12"/>
      <w:bookmarkEnd w:id="13"/>
    </w:p>
    <w:p w14:paraId="62C63E6D" w14:textId="0EDC356E" w:rsidR="00FC4126" w:rsidRDefault="007D5495" w:rsidP="00FC4126">
      <w:r w:rsidRPr="007D5495">
        <w:t>Der er ingen naboer i den umiddelbare nærhed af minivådområdet.</w:t>
      </w:r>
    </w:p>
    <w:p w14:paraId="6A55B489" w14:textId="7187894D" w:rsidR="00BA77CA" w:rsidRDefault="00BA77CA" w:rsidP="00BA77CA">
      <w:r>
        <w:t xml:space="preserve">Se også oversigtskort over naboer på s. </w:t>
      </w:r>
      <w:r w:rsidR="00BE3AB5">
        <w:t>4</w:t>
      </w:r>
      <w:r>
        <w:t xml:space="preserve">. </w:t>
      </w:r>
    </w:p>
    <w:p w14:paraId="74FBDCE9" w14:textId="77777777" w:rsidR="007D5495" w:rsidRDefault="007D5495" w:rsidP="00FC4126">
      <w:pPr>
        <w:rPr>
          <w:highlight w:val="yellow"/>
        </w:rPr>
      </w:pPr>
    </w:p>
    <w:p w14:paraId="3304CF92" w14:textId="77777777" w:rsidR="001E331D" w:rsidRDefault="001E331D" w:rsidP="001E331D">
      <w:pPr>
        <w:pStyle w:val="Overskrift1"/>
      </w:pPr>
      <w:bookmarkStart w:id="14" w:name="_Toc120623638"/>
      <w:bookmarkStart w:id="15" w:name="_Toc120693742"/>
      <w:bookmarkStart w:id="16" w:name="_Toc146795156"/>
      <w:r>
        <w:t>Projektbeskrivelse</w:t>
      </w:r>
      <w:bookmarkEnd w:id="14"/>
      <w:bookmarkEnd w:id="15"/>
      <w:bookmarkEnd w:id="16"/>
    </w:p>
    <w:p w14:paraId="5A9BE3C3" w14:textId="77777777" w:rsidR="001E331D" w:rsidRDefault="001E331D" w:rsidP="00AE7CAB">
      <w:pPr>
        <w:pStyle w:val="Brdtekst1"/>
      </w:pPr>
      <w:r>
        <w:t>Arealet, hvor minivådområdet er planlagt placeret, har hidtil været i almindelig landbrugsdrift.</w:t>
      </w:r>
      <w:r w:rsidRPr="00F00FB6">
        <w:t xml:space="preserve"> Minivådområdet indpasses så godt som muligt ind i landskabet.</w:t>
      </w:r>
    </w:p>
    <w:p w14:paraId="297D93DF" w14:textId="77777777" w:rsidR="004A6B7C" w:rsidRDefault="004A6B7C" w:rsidP="004A6B7C">
      <w:pPr>
        <w:rPr>
          <w:lang w:eastAsia="da-DK"/>
        </w:rPr>
      </w:pPr>
    </w:p>
    <w:tbl>
      <w:tblPr>
        <w:tblStyle w:val="Almindeligtabel1"/>
        <w:tblW w:w="0" w:type="auto"/>
        <w:tblLook w:val="0600" w:firstRow="0" w:lastRow="0" w:firstColumn="0" w:lastColumn="0" w:noHBand="1" w:noVBand="1"/>
      </w:tblPr>
      <w:tblGrid>
        <w:gridCol w:w="4531"/>
        <w:gridCol w:w="709"/>
      </w:tblGrid>
      <w:tr w:rsidR="004A6B7C" w14:paraId="1C257794" w14:textId="77777777" w:rsidTr="006562E9">
        <w:tc>
          <w:tcPr>
            <w:tcW w:w="4531" w:type="dxa"/>
          </w:tcPr>
          <w:p w14:paraId="519E984B" w14:textId="77777777" w:rsidR="004A6B7C" w:rsidRDefault="004A6B7C" w:rsidP="004A6B7C">
            <w:pPr>
              <w:rPr>
                <w:lang w:eastAsia="da-DK"/>
              </w:rPr>
            </w:pPr>
            <w:r>
              <w:rPr>
                <w:lang w:eastAsia="da-DK"/>
              </w:rPr>
              <w:t xml:space="preserve">Minivådområdet etableres </w:t>
            </w:r>
            <w:r w:rsidRPr="004A6B7C">
              <w:rPr>
                <w:b/>
                <w:bCs/>
                <w:lang w:eastAsia="da-DK"/>
              </w:rPr>
              <w:t>uden</w:t>
            </w:r>
            <w:r>
              <w:rPr>
                <w:lang w:eastAsia="da-DK"/>
              </w:rPr>
              <w:t xml:space="preserve"> pumpe</w:t>
            </w:r>
          </w:p>
        </w:tc>
        <w:sdt>
          <w:sdtPr>
            <w:rPr>
              <w:sz w:val="24"/>
              <w:szCs w:val="24"/>
              <w:lang w:eastAsia="da-DK"/>
            </w:rPr>
            <w:id w:val="95213729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C455D9F" w14:textId="7A134AE0" w:rsidR="004A6B7C" w:rsidRPr="006562E9" w:rsidRDefault="00871223" w:rsidP="006562E9">
                <w:pPr>
                  <w:spacing w:line="240" w:lineRule="auto"/>
                  <w:jc w:val="center"/>
                  <w:rPr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eastAsia="da-DK"/>
                  </w:rPr>
                  <w:t>☒</w:t>
                </w:r>
              </w:p>
            </w:tc>
          </w:sdtContent>
        </w:sdt>
      </w:tr>
      <w:tr w:rsidR="004A6B7C" w14:paraId="4B5EEF3E" w14:textId="77777777" w:rsidTr="006562E9">
        <w:tc>
          <w:tcPr>
            <w:tcW w:w="4531" w:type="dxa"/>
          </w:tcPr>
          <w:p w14:paraId="646921EF" w14:textId="77777777" w:rsidR="004A6B7C" w:rsidRDefault="004A6B7C" w:rsidP="004A6B7C">
            <w:pPr>
              <w:rPr>
                <w:lang w:eastAsia="da-DK"/>
              </w:rPr>
            </w:pPr>
            <w:r>
              <w:rPr>
                <w:lang w:eastAsia="da-DK"/>
              </w:rPr>
              <w:t xml:space="preserve">Minivådområdet etableres </w:t>
            </w:r>
            <w:r w:rsidRPr="004A6B7C">
              <w:rPr>
                <w:b/>
                <w:bCs/>
                <w:lang w:eastAsia="da-DK"/>
              </w:rPr>
              <w:t>med</w:t>
            </w:r>
            <w:r>
              <w:rPr>
                <w:lang w:eastAsia="da-DK"/>
              </w:rPr>
              <w:t xml:space="preserve"> pumpe</w:t>
            </w:r>
          </w:p>
        </w:tc>
        <w:sdt>
          <w:sdtPr>
            <w:rPr>
              <w:sz w:val="24"/>
              <w:szCs w:val="24"/>
              <w:lang w:eastAsia="da-DK"/>
            </w:rPr>
            <w:id w:val="-883719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047BE5E" w14:textId="77777777" w:rsidR="004A6B7C" w:rsidRPr="006562E9" w:rsidRDefault="00CE1C81" w:rsidP="006562E9">
                <w:pPr>
                  <w:spacing w:line="240" w:lineRule="auto"/>
                  <w:jc w:val="center"/>
                  <w:rPr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eastAsia="da-DK"/>
                  </w:rPr>
                  <w:t>☐</w:t>
                </w:r>
              </w:p>
            </w:tc>
          </w:sdtContent>
        </w:sdt>
      </w:tr>
    </w:tbl>
    <w:p w14:paraId="140D0839" w14:textId="77777777" w:rsidR="00AE7CAB" w:rsidRDefault="001E331D" w:rsidP="00AE7CAB">
      <w:pPr>
        <w:pStyle w:val="Brdtekst1"/>
      </w:pPr>
      <w:r>
        <w:t>Afstrømningen før og efter etableringen vil være uændret, og i tilfælde af ekstreme nedbørsmængder vil minivådområdet fungere som et forsinkelsesbassin.</w:t>
      </w:r>
    </w:p>
    <w:p w14:paraId="53013F5C" w14:textId="77777777" w:rsidR="001E331D" w:rsidRDefault="001E331D" w:rsidP="00AE7CAB">
      <w:pPr>
        <w:pStyle w:val="Brdtekst1"/>
      </w:pPr>
      <w:r>
        <w:t>Da både ind- og udløb skal være og bliver frit, vil der ikke være risiko for tilbagestuvning i systemet. I minivådområdet etableres ligeledes et nødoverløb, der forhindrer oversvømmelser i tilfælde af ekstreme nedbørshændelser.</w:t>
      </w:r>
    </w:p>
    <w:p w14:paraId="71E87F4A" w14:textId="77777777" w:rsidR="00636B68" w:rsidRDefault="001E331D" w:rsidP="00636B68">
      <w:pPr>
        <w:pStyle w:val="Brdtekst1"/>
      </w:pPr>
      <w:r w:rsidRPr="00072D3C">
        <w:t xml:space="preserve">Der ændres ikke i dræn eller -størrelser. Efter udløbet fra minivådområdet, løber vandet over </w:t>
      </w:r>
      <w:r w:rsidRPr="005F1259">
        <w:t>en iltning</w:t>
      </w:r>
      <w:r>
        <w:t>strappe bestående af stenudlæg eller en iltningsbrønd, og herefter videre</w:t>
      </w:r>
      <w:r w:rsidR="00AE7CAB">
        <w:t xml:space="preserve"> </w:t>
      </w:r>
      <w:r>
        <w:t xml:space="preserve">som </w:t>
      </w:r>
      <w:r w:rsidR="00AE7CAB">
        <w:t>før</w:t>
      </w:r>
      <w:r>
        <w:t xml:space="preserve"> etablering.</w:t>
      </w:r>
    </w:p>
    <w:p w14:paraId="7F683609" w14:textId="77777777" w:rsidR="00AC261B" w:rsidRPr="00636B68" w:rsidRDefault="00AC261B" w:rsidP="00636B68">
      <w:pPr>
        <w:pStyle w:val="Brdtekst1"/>
      </w:pPr>
      <w:r w:rsidRPr="00636B68">
        <w:t xml:space="preserve">Se det medsendte bilag, hvis der er behov for mere uddybende oplysninger om minivådområdeprojekter. </w:t>
      </w:r>
    </w:p>
    <w:p w14:paraId="5BEDF6B9" w14:textId="77777777" w:rsidR="002752D6" w:rsidRDefault="002752D6" w:rsidP="001E331D">
      <w:pPr>
        <w:rPr>
          <w:color w:val="000000" w:themeColor="text1"/>
        </w:rPr>
      </w:pPr>
    </w:p>
    <w:p w14:paraId="531EEFFF" w14:textId="77777777" w:rsidR="002752D6" w:rsidRPr="009C08F8" w:rsidRDefault="002752D6" w:rsidP="002752D6">
      <w:pPr>
        <w:pStyle w:val="Overskrift1"/>
      </w:pPr>
      <w:bookmarkStart w:id="17" w:name="_Toc120623639"/>
      <w:bookmarkStart w:id="18" w:name="_Toc120693743"/>
      <w:bookmarkStart w:id="19" w:name="_Toc146795157"/>
      <w:r>
        <w:t>Tidsplan</w:t>
      </w:r>
      <w:bookmarkEnd w:id="17"/>
      <w:bookmarkEnd w:id="18"/>
      <w:bookmarkEnd w:id="19"/>
    </w:p>
    <w:p w14:paraId="64E9ECD7" w14:textId="11CB2FBE" w:rsidR="002752D6" w:rsidRDefault="002752D6" w:rsidP="002752D6">
      <w:pPr>
        <w:pStyle w:val="Brdtekst1"/>
      </w:pPr>
      <w:r>
        <w:t xml:space="preserve">Der er </w:t>
      </w:r>
      <w:r w:rsidR="00911E6B">
        <w:t>søgt</w:t>
      </w:r>
      <w:r>
        <w:t xml:space="preserve"> tilsagn til projektet fra </w:t>
      </w:r>
      <w:r w:rsidR="00911E6B">
        <w:t>SGAV</w:t>
      </w:r>
      <w:r w:rsidRPr="00FD3230">
        <w:t xml:space="preserve"> i</w:t>
      </w:r>
      <w:r>
        <w:t xml:space="preserve"> </w:t>
      </w:r>
      <w:r w:rsidR="00911E6B">
        <w:t>november</w:t>
      </w:r>
      <w:r w:rsidR="00871223">
        <w:t xml:space="preserve"> 202</w:t>
      </w:r>
      <w:r w:rsidR="00911E6B">
        <w:t>5. L</w:t>
      </w:r>
      <w:r>
        <w:t xml:space="preserve">odsejer har </w:t>
      </w:r>
      <w:r w:rsidR="00CE1C81">
        <w:t>3</w:t>
      </w:r>
      <w:r>
        <w:t xml:space="preserve"> år fra</w:t>
      </w:r>
      <w:r w:rsidR="00911E6B">
        <w:t xml:space="preserve"> tilsagnstidspunktet (forventeligt</w:t>
      </w:r>
      <w:r>
        <w:t xml:space="preserve"> </w:t>
      </w:r>
      <w:r w:rsidR="00871223">
        <w:t>1. j</w:t>
      </w:r>
      <w:r w:rsidR="00911E6B">
        <w:t>uli</w:t>
      </w:r>
      <w:r w:rsidR="00871223">
        <w:t xml:space="preserve"> 202</w:t>
      </w:r>
      <w:r w:rsidR="00911E6B">
        <w:t>6)</w:t>
      </w:r>
      <w:r>
        <w:t xml:space="preserve"> til at færdiggøre projektet.</w:t>
      </w:r>
      <w:r w:rsidR="00BE3AB5">
        <w:t xml:space="preserve"> Ansøger forventer at etablere anlægget efter høst 2026.</w:t>
      </w:r>
    </w:p>
    <w:p w14:paraId="7D2FE0D3" w14:textId="77777777" w:rsidR="002752D6" w:rsidRPr="001E331D" w:rsidRDefault="002752D6" w:rsidP="002752D6">
      <w:pPr>
        <w:rPr>
          <w:lang w:eastAsia="da-DK"/>
        </w:rPr>
      </w:pPr>
    </w:p>
    <w:p w14:paraId="30D0EDFF" w14:textId="77777777" w:rsidR="002752D6" w:rsidRDefault="002752D6" w:rsidP="002752D6">
      <w:pPr>
        <w:pStyle w:val="Overskrift1"/>
      </w:pPr>
      <w:bookmarkStart w:id="20" w:name="_Toc120623640"/>
      <w:bookmarkStart w:id="21" w:name="_Toc120693744"/>
      <w:bookmarkStart w:id="22" w:name="_Toc146795158"/>
      <w:r>
        <w:lastRenderedPageBreak/>
        <w:t>Økonomi/finansiering</w:t>
      </w:r>
      <w:bookmarkEnd w:id="20"/>
      <w:bookmarkEnd w:id="21"/>
      <w:bookmarkEnd w:id="22"/>
      <w:r>
        <w:t xml:space="preserve"> </w:t>
      </w:r>
    </w:p>
    <w:p w14:paraId="5A47267A" w14:textId="1156D501" w:rsidR="002752D6" w:rsidRDefault="00911E6B" w:rsidP="002752D6">
      <w:pPr>
        <w:pStyle w:val="Brdtekst1"/>
      </w:pPr>
      <w:r>
        <w:t>SGAV</w:t>
      </w:r>
      <w:r w:rsidR="002752D6" w:rsidRPr="001E331D">
        <w:t xml:space="preserve"> </w:t>
      </w:r>
      <w:r w:rsidR="00BE3AB5">
        <w:t xml:space="preserve">giver tilsagn </w:t>
      </w:r>
      <w:r w:rsidR="002752D6" w:rsidRPr="001E331D">
        <w:t>om tilskud til 100 procent af de samlede, tilskudsberettigede udgifter til etablering af minivådområde</w:t>
      </w:r>
      <w:r w:rsidR="00A81665">
        <w:t>t</w:t>
      </w:r>
      <w:r w:rsidR="00636B68">
        <w:t xml:space="preserve"> </w:t>
      </w:r>
      <w:bookmarkStart w:id="23" w:name="_Hlk120696488"/>
      <w:r w:rsidR="00636B68">
        <w:t>samt arealkompensation til vedligehold i 10 år</w:t>
      </w:r>
      <w:r w:rsidR="002752D6">
        <w:t xml:space="preserve">. </w:t>
      </w:r>
      <w:bookmarkEnd w:id="23"/>
    </w:p>
    <w:p w14:paraId="769C042A" w14:textId="77777777" w:rsidR="00636B68" w:rsidRPr="00636B68" w:rsidRDefault="00636B68" w:rsidP="00636B68">
      <w:pPr>
        <w:pStyle w:val="Brdtekst1"/>
      </w:pPr>
      <w:r>
        <w:t xml:space="preserve">Se det medsendte bilag, hvis der er behov for mere uddybende oplysninger om finansiering. </w:t>
      </w:r>
    </w:p>
    <w:p w14:paraId="5A58A409" w14:textId="77777777" w:rsidR="001A1A2E" w:rsidRDefault="001A1A2E">
      <w:pPr>
        <w:spacing w:line="240" w:lineRule="auto"/>
        <w:rPr>
          <w:color w:val="000000" w:themeColor="text1"/>
        </w:rPr>
      </w:pPr>
    </w:p>
    <w:p w14:paraId="1599D2F3" w14:textId="77777777" w:rsidR="001A1A2E" w:rsidRPr="00B81BB3" w:rsidRDefault="001A1A2E" w:rsidP="001A1A2E">
      <w:pPr>
        <w:pStyle w:val="Overskrift1"/>
        <w:rPr>
          <w:lang w:eastAsia="da-DK"/>
        </w:rPr>
      </w:pPr>
      <w:bookmarkStart w:id="24" w:name="_Toc146795159"/>
      <w:r w:rsidRPr="00B81BB3">
        <w:rPr>
          <w:lang w:eastAsia="da-DK"/>
        </w:rPr>
        <w:t>Arkæologisk vurdering</w:t>
      </w:r>
      <w:bookmarkEnd w:id="24"/>
    </w:p>
    <w:p w14:paraId="5AE97F2F" w14:textId="4E65B322" w:rsidR="00BB4045" w:rsidRDefault="001A1A2E">
      <w:pPr>
        <w:spacing w:line="240" w:lineRule="auto"/>
      </w:pPr>
      <w:r w:rsidRPr="00B81BB3">
        <w:rPr>
          <w:color w:val="000000" w:themeColor="text1"/>
        </w:rPr>
        <w:t>Museet</w:t>
      </w:r>
      <w:r w:rsidR="00B81BB3" w:rsidRPr="00B81BB3">
        <w:rPr>
          <w:color w:val="000000" w:themeColor="text1"/>
        </w:rPr>
        <w:t xml:space="preserve"> er forespurgt om behov for arkæologisk forundersøgelse. Svaret foreligger ikke endnu, men eftersendes når det er os i hænde. </w:t>
      </w:r>
      <w:r w:rsidRPr="00B81BB3">
        <w:rPr>
          <w:color w:val="000000" w:themeColor="text1"/>
        </w:rPr>
        <w:t xml:space="preserve"> </w:t>
      </w:r>
    </w:p>
    <w:p w14:paraId="4AC10D02" w14:textId="77777777" w:rsidR="00BB4045" w:rsidRDefault="00BB4045">
      <w:pPr>
        <w:spacing w:line="240" w:lineRule="auto"/>
      </w:pPr>
    </w:p>
    <w:p w14:paraId="6B1CE4E2" w14:textId="77777777" w:rsidR="00BB4045" w:rsidRDefault="00BB4045" w:rsidP="00BB4045">
      <w:pPr>
        <w:pStyle w:val="Overskrift1"/>
      </w:pPr>
      <w:bookmarkStart w:id="25" w:name="_Toc146795160"/>
      <w:r>
        <w:t>Lufthavn</w:t>
      </w:r>
      <w:bookmarkEnd w:id="25"/>
    </w:p>
    <w:p w14:paraId="4E85A62A" w14:textId="7D141DE6" w:rsidR="00BB4045" w:rsidRDefault="00BB4045" w:rsidP="00BB4045">
      <w:pPr>
        <w:pStyle w:val="Brdtekst1"/>
      </w:pPr>
      <w:r>
        <w:t>Minivådområdet placere</w:t>
      </w:r>
      <w:r w:rsidR="00031492">
        <w:t>s</w:t>
      </w:r>
      <w:r>
        <w:t xml:space="preserve"> </w:t>
      </w:r>
      <w:r w:rsidR="00911E6B">
        <w:t xml:space="preserve">ca. 2,1 km </w:t>
      </w:r>
      <w:r>
        <w:t xml:space="preserve">fra </w:t>
      </w:r>
      <w:r w:rsidR="00911E6B">
        <w:t>Ka</w:t>
      </w:r>
      <w:r w:rsidR="00BE3AB5">
        <w:t>b</w:t>
      </w:r>
      <w:r w:rsidR="00911E6B">
        <w:t>drup</w:t>
      </w:r>
      <w:r w:rsidR="00031492">
        <w:t>,</w:t>
      </w:r>
      <w:r w:rsidR="004C0EB2">
        <w:t xml:space="preserve"> Haderslev flyveplads. Der er ikke rettet henvendelse til den p</w:t>
      </w:r>
      <w:r w:rsidR="00031492">
        <w:t xml:space="preserve">ågældende </w:t>
      </w:r>
      <w:r w:rsidR="004C0EB2">
        <w:t>flyveplads</w:t>
      </w:r>
      <w:r w:rsidR="00031492">
        <w:t xml:space="preserve"> for dette projekt. </w:t>
      </w:r>
    </w:p>
    <w:p w14:paraId="78448108" w14:textId="77777777" w:rsidR="00BB4045" w:rsidRDefault="00BB4045" w:rsidP="00BB4045">
      <w:pPr>
        <w:pStyle w:val="Brdtekst1"/>
      </w:pPr>
    </w:p>
    <w:p w14:paraId="485C502A" w14:textId="77777777" w:rsidR="0043150F" w:rsidRDefault="0043150F" w:rsidP="00BB4045">
      <w:pPr>
        <w:pStyle w:val="Brdtekst1"/>
      </w:pPr>
      <w:r>
        <w:br w:type="page"/>
      </w:r>
    </w:p>
    <w:p w14:paraId="187C48E1" w14:textId="377B956A" w:rsidR="00B445FD" w:rsidRDefault="00B445FD" w:rsidP="00B445FD">
      <w:pPr>
        <w:pStyle w:val="Overskrift1"/>
      </w:pPr>
      <w:bookmarkStart w:id="26" w:name="_Oversigtskort_–_placering,"/>
      <w:bookmarkStart w:id="27" w:name="_Toc146795161"/>
      <w:bookmarkStart w:id="28" w:name="_Toc120623641"/>
      <w:bookmarkStart w:id="29" w:name="_Toc120693745"/>
      <w:bookmarkStart w:id="30" w:name="_Ref120698881"/>
      <w:bookmarkStart w:id="31" w:name="_Ref120698892"/>
      <w:bookmarkStart w:id="32" w:name="_Ref120698912"/>
      <w:bookmarkEnd w:id="26"/>
      <w:r w:rsidRPr="00355F95">
        <w:lastRenderedPageBreak/>
        <w:t>Oversigtskort</w:t>
      </w:r>
      <w:r>
        <w:t xml:space="preserve">: Placering </w:t>
      </w:r>
      <w:bookmarkEnd w:id="27"/>
    </w:p>
    <w:p w14:paraId="7304AF9C" w14:textId="7F73A732" w:rsidR="00B445FD" w:rsidRDefault="00B256A3" w:rsidP="00B445FD">
      <w:r>
        <w:t>O</w:t>
      </w:r>
      <w:r w:rsidR="00B445FD">
        <w:t xml:space="preserve">versigtskort. Se matrikel- og ejerkort på s. </w:t>
      </w:r>
      <w:r w:rsidR="00B445FD">
        <w:fldChar w:fldCharType="begin"/>
      </w:r>
      <w:r w:rsidR="00B445FD">
        <w:instrText xml:space="preserve"> PAGEREF _Ref123560810 \h </w:instrText>
      </w:r>
      <w:r w:rsidR="00B445FD">
        <w:fldChar w:fldCharType="separate"/>
      </w:r>
      <w:r w:rsidR="00DE7835">
        <w:rPr>
          <w:noProof/>
        </w:rPr>
        <w:t>5</w:t>
      </w:r>
      <w:r w:rsidR="00B445FD">
        <w:fldChar w:fldCharType="end"/>
      </w:r>
      <w:r w:rsidR="00B445FD">
        <w:t>.</w:t>
      </w:r>
    </w:p>
    <w:p w14:paraId="15D1E5A4" w14:textId="4AADDCA9" w:rsidR="00B445FD" w:rsidRPr="00636B68" w:rsidRDefault="00B445FD" w:rsidP="00B445FD">
      <w:r>
        <w:t xml:space="preserve">Minivådområdets planlagte design og areal fremgår af detailkortene på s. </w:t>
      </w:r>
      <w:r w:rsidR="00B81BB3">
        <w:t>6</w:t>
      </w:r>
      <w:r>
        <w:t xml:space="preserve"> og frem. </w:t>
      </w:r>
    </w:p>
    <w:p w14:paraId="306382B2" w14:textId="77777777" w:rsidR="00B445FD" w:rsidRDefault="00B445FD" w:rsidP="00B445FD">
      <w:pPr>
        <w:pStyle w:val="Brdtekst1"/>
      </w:pPr>
    </w:p>
    <w:p w14:paraId="67AC9687" w14:textId="77777777" w:rsidR="0067222D" w:rsidRDefault="0067222D" w:rsidP="0067222D">
      <w:pPr>
        <w:rPr>
          <w:lang w:eastAsia="da-DK"/>
        </w:rPr>
      </w:pPr>
    </w:p>
    <w:p w14:paraId="1AA9F6EE" w14:textId="77777777" w:rsidR="0067222D" w:rsidRPr="0067222D" w:rsidRDefault="0067222D" w:rsidP="0067222D">
      <w:pPr>
        <w:rPr>
          <w:lang w:eastAsia="da-DK"/>
        </w:rPr>
      </w:pPr>
    </w:p>
    <w:p w14:paraId="32A8D430" w14:textId="7483C3A5" w:rsidR="004C0EB2" w:rsidRDefault="004C0EB2" w:rsidP="006F084A">
      <w:pPr>
        <w:spacing w:line="240" w:lineRule="auto"/>
        <w:rPr>
          <w:b/>
          <w:bCs/>
          <w:color w:val="444A49"/>
          <w:kern w:val="32"/>
          <w:sz w:val="24"/>
          <w:szCs w:val="32"/>
        </w:rPr>
      </w:pPr>
      <w:r w:rsidRPr="004C0EB2">
        <w:rPr>
          <w:b/>
          <w:bCs/>
          <w:noProof/>
          <w:color w:val="444A49"/>
          <w:kern w:val="32"/>
          <w:sz w:val="24"/>
          <w:szCs w:val="32"/>
        </w:rPr>
        <w:drawing>
          <wp:inline distT="0" distB="0" distL="0" distR="0" wp14:anchorId="74034683" wp14:editId="557A9694">
            <wp:extent cx="5760720" cy="3612515"/>
            <wp:effectExtent l="0" t="0" r="0" b="6985"/>
            <wp:docPr id="153303338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03338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3" w:name="_Oversigtskort:_Matrikeloversigtskor"/>
      <w:bookmarkStart w:id="34" w:name="_Oversigtskort:_Matrikel-_og"/>
      <w:bookmarkStart w:id="35" w:name="_Ref123560810"/>
      <w:bookmarkStart w:id="36" w:name="_Ref123563684"/>
      <w:bookmarkStart w:id="37" w:name="_Ref123563740"/>
      <w:bookmarkStart w:id="38" w:name="_Toc146795162"/>
      <w:bookmarkEnd w:id="33"/>
      <w:bookmarkEnd w:id="34"/>
    </w:p>
    <w:p w14:paraId="00423D6B" w14:textId="77777777" w:rsidR="004C0EB2" w:rsidRDefault="004C0EB2" w:rsidP="000B2A28">
      <w:pPr>
        <w:rPr>
          <w:b/>
          <w:bCs/>
          <w:color w:val="444A49"/>
          <w:kern w:val="32"/>
          <w:sz w:val="24"/>
          <w:szCs w:val="32"/>
        </w:rPr>
      </w:pPr>
    </w:p>
    <w:p w14:paraId="4673A23D" w14:textId="21D0ABF6" w:rsidR="004C0EB2" w:rsidRDefault="006F084A" w:rsidP="000B2A28">
      <w:pPr>
        <w:rPr>
          <w:b/>
          <w:bCs/>
          <w:color w:val="444A49"/>
          <w:kern w:val="32"/>
          <w:sz w:val="24"/>
          <w:szCs w:val="32"/>
        </w:rPr>
      </w:pPr>
      <w:r>
        <w:rPr>
          <w:b/>
          <w:bCs/>
          <w:noProof/>
          <w:color w:val="444A49"/>
          <w:kern w:val="32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1BD07" wp14:editId="2DA3BA1C">
                <wp:simplePos x="0" y="0"/>
                <wp:positionH relativeFrom="column">
                  <wp:posOffset>2317866</wp:posOffset>
                </wp:positionH>
                <wp:positionV relativeFrom="paragraph">
                  <wp:posOffset>336509</wp:posOffset>
                </wp:positionV>
                <wp:extent cx="2226624" cy="249382"/>
                <wp:effectExtent l="0" t="0" r="21590" b="17780"/>
                <wp:wrapNone/>
                <wp:docPr id="703648034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624" cy="249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68D6FC" w14:textId="653617C0" w:rsidR="006F084A" w:rsidRDefault="006F084A">
                            <w:r>
                              <w:t>155 meter til nærmeste nabo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1BD0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182.5pt;margin-top:26.5pt;width:175.3pt;height:1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" fillcolor="white [3201]" strokeweight=".5pt">
                <v:textbox>
                  <w:txbxContent>
                    <w:p w14:paraId="6068D6FC" w14:textId="653617C0" w:rsidR="006F084A" w:rsidRDefault="006F084A">
                      <w:r>
                        <w:t>155 meter til nærmeste nabo</w:t>
                      </w:r>
                    </w:p>
                  </w:txbxContent>
                </v:textbox>
              </v:shape>
            </w:pict>
          </mc:Fallback>
        </mc:AlternateContent>
      </w:r>
      <w:r w:rsidRPr="006F084A">
        <w:rPr>
          <w:b/>
          <w:bCs/>
          <w:noProof/>
          <w:color w:val="444A49"/>
          <w:kern w:val="32"/>
          <w:sz w:val="24"/>
          <w:szCs w:val="32"/>
        </w:rPr>
        <w:drawing>
          <wp:inline distT="0" distB="0" distL="0" distR="0" wp14:anchorId="374E1B5C" wp14:editId="1A847162">
            <wp:extent cx="4542311" cy="3121837"/>
            <wp:effectExtent l="0" t="0" r="0" b="2540"/>
            <wp:docPr id="71832882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288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46208" cy="312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FDBC7" w14:textId="77777777" w:rsidR="004C0EB2" w:rsidRDefault="004C0EB2" w:rsidP="000B2A28">
      <w:pPr>
        <w:rPr>
          <w:b/>
          <w:bCs/>
          <w:color w:val="444A49"/>
          <w:kern w:val="32"/>
          <w:sz w:val="24"/>
          <w:szCs w:val="32"/>
        </w:rPr>
      </w:pPr>
    </w:p>
    <w:p w14:paraId="62E49736" w14:textId="77777777" w:rsidR="004C0EB2" w:rsidRDefault="004C0EB2" w:rsidP="000B2A28">
      <w:pPr>
        <w:rPr>
          <w:b/>
          <w:bCs/>
          <w:color w:val="444A49"/>
          <w:kern w:val="32"/>
          <w:sz w:val="24"/>
          <w:szCs w:val="32"/>
        </w:rPr>
      </w:pPr>
    </w:p>
    <w:p w14:paraId="223E561B" w14:textId="77777777" w:rsidR="004C0EB2" w:rsidRDefault="004C0EB2" w:rsidP="000B2A28">
      <w:pPr>
        <w:rPr>
          <w:b/>
          <w:bCs/>
          <w:color w:val="444A49"/>
          <w:kern w:val="32"/>
          <w:sz w:val="24"/>
          <w:szCs w:val="32"/>
        </w:rPr>
      </w:pPr>
    </w:p>
    <w:p w14:paraId="137B72DE" w14:textId="77777777" w:rsidR="004C0EB2" w:rsidRPr="000B2A28" w:rsidRDefault="004C0EB2" w:rsidP="000B2A28"/>
    <w:p w14:paraId="6DC800BD" w14:textId="28442EC7" w:rsidR="00B445FD" w:rsidRDefault="000B2A28" w:rsidP="00B445FD">
      <w:pPr>
        <w:pStyle w:val="Overskrift1"/>
      </w:pPr>
      <w:r>
        <w:lastRenderedPageBreak/>
        <w:t>Over</w:t>
      </w:r>
      <w:r w:rsidR="00355F95" w:rsidRPr="00355F95">
        <w:t>sigtskort</w:t>
      </w:r>
      <w:bookmarkEnd w:id="28"/>
      <w:bookmarkEnd w:id="29"/>
      <w:bookmarkEnd w:id="30"/>
      <w:bookmarkEnd w:id="31"/>
      <w:bookmarkEnd w:id="32"/>
      <w:r w:rsidR="00515BC4">
        <w:t xml:space="preserve">: </w:t>
      </w:r>
      <w:bookmarkStart w:id="39" w:name="_Hlk120697674"/>
      <w:bookmarkEnd w:id="35"/>
      <w:r w:rsidR="00EF2BEB">
        <w:t>Matrikel</w:t>
      </w:r>
      <w:r w:rsidR="00B445FD">
        <w:t xml:space="preserve">- og </w:t>
      </w:r>
      <w:r w:rsidR="00B445FD" w:rsidRPr="003C0CDC">
        <w:t>ejer</w:t>
      </w:r>
      <w:r w:rsidR="00EF2BEB" w:rsidRPr="003C0CDC">
        <w:t>kort</w:t>
      </w:r>
      <w:bookmarkEnd w:id="36"/>
      <w:bookmarkEnd w:id="37"/>
      <w:bookmarkEnd w:id="38"/>
    </w:p>
    <w:p w14:paraId="2CD14A66" w14:textId="4758C465" w:rsidR="00EF2BEB" w:rsidRPr="00636B68" w:rsidRDefault="00EF2BEB" w:rsidP="00B445FD">
      <w:pPr>
        <w:pStyle w:val="Brdtekst1"/>
      </w:pPr>
      <w:r>
        <w:t>Den</w:t>
      </w:r>
      <w:r w:rsidR="003C45CD">
        <w:t xml:space="preserve"> blå og</w:t>
      </w:r>
      <w:r>
        <w:t xml:space="preserve"> røde markering af minivådområdet er kun omtrentlig. Minivådområdets planlagte design og areal fremgår af detailkortene på s. </w:t>
      </w:r>
      <w:r w:rsidR="00B81BB3">
        <w:t>6</w:t>
      </w:r>
      <w:r>
        <w:t xml:space="preserve"> og frem.</w:t>
      </w:r>
    </w:p>
    <w:p w14:paraId="741FE8B8" w14:textId="77777777" w:rsidR="00636B68" w:rsidRPr="00636B68" w:rsidRDefault="00636B68" w:rsidP="00636B68"/>
    <w:bookmarkEnd w:id="39"/>
    <w:p w14:paraId="0B4F2F94" w14:textId="1D12A065" w:rsidR="0043150F" w:rsidRDefault="004C0EB2">
      <w:pPr>
        <w:spacing w:line="240" w:lineRule="auto"/>
        <w:rPr>
          <w:color w:val="444A49"/>
        </w:rPr>
      </w:pPr>
      <w:r w:rsidRPr="004C0EB2">
        <w:rPr>
          <w:noProof/>
        </w:rPr>
        <w:drawing>
          <wp:inline distT="0" distB="0" distL="0" distR="0" wp14:anchorId="0E22DD0D" wp14:editId="7BE8625E">
            <wp:extent cx="5760720" cy="3806190"/>
            <wp:effectExtent l="0" t="0" r="0" b="3810"/>
            <wp:docPr id="98765719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65719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0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834BF" w14:textId="77777777" w:rsidR="00585EC7" w:rsidRDefault="00585EC7">
      <w:pPr>
        <w:spacing w:line="240" w:lineRule="auto"/>
        <w:rPr>
          <w:color w:val="444A49"/>
        </w:rPr>
      </w:pPr>
    </w:p>
    <w:p w14:paraId="254CC6FA" w14:textId="77777777" w:rsidR="00585EC7" w:rsidRDefault="00585EC7">
      <w:pPr>
        <w:spacing w:line="240" w:lineRule="auto"/>
        <w:rPr>
          <w:color w:val="444A49"/>
        </w:rPr>
      </w:pPr>
    </w:p>
    <w:p w14:paraId="0C997C2C" w14:textId="77777777" w:rsidR="00585EC7" w:rsidRDefault="00585EC7">
      <w:pPr>
        <w:spacing w:line="240" w:lineRule="auto"/>
        <w:rPr>
          <w:color w:val="444A49"/>
        </w:rPr>
      </w:pPr>
    </w:p>
    <w:p w14:paraId="52206951" w14:textId="60CF3177" w:rsidR="00585EC7" w:rsidRDefault="003C45CD">
      <w:pPr>
        <w:spacing w:line="240" w:lineRule="auto"/>
        <w:rPr>
          <w:color w:val="444A49"/>
        </w:rPr>
      </w:pPr>
      <w:r w:rsidRPr="003C45CD">
        <w:rPr>
          <w:noProof/>
          <w:color w:val="444A49"/>
        </w:rPr>
        <w:drawing>
          <wp:inline distT="0" distB="0" distL="0" distR="0" wp14:anchorId="07A9903B" wp14:editId="66115780">
            <wp:extent cx="5760720" cy="3331845"/>
            <wp:effectExtent l="0" t="0" r="0" b="1905"/>
            <wp:docPr id="184095854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95854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99D33" w14:textId="77777777" w:rsidR="003C45CD" w:rsidRDefault="003C45CD">
      <w:pPr>
        <w:spacing w:line="240" w:lineRule="auto"/>
        <w:rPr>
          <w:color w:val="444A49"/>
        </w:rPr>
      </w:pPr>
    </w:p>
    <w:p w14:paraId="6AB63147" w14:textId="77777777" w:rsidR="000B2A28" w:rsidRDefault="000B2A28" w:rsidP="0043150F">
      <w:pPr>
        <w:pStyle w:val="Overskrift1"/>
      </w:pPr>
      <w:bookmarkStart w:id="40" w:name="_Toc120702319"/>
      <w:bookmarkStart w:id="41" w:name="_Toc146795163"/>
    </w:p>
    <w:p w14:paraId="77E0F1B1" w14:textId="05B77954" w:rsidR="0043150F" w:rsidRDefault="0043150F" w:rsidP="0043150F">
      <w:pPr>
        <w:pStyle w:val="Overskrift1"/>
      </w:pPr>
      <w:r>
        <w:t>Oversigtskort</w:t>
      </w:r>
      <w:r w:rsidR="00515BC4">
        <w:t xml:space="preserve">: </w:t>
      </w:r>
      <w:r>
        <w:t>Drænopland</w:t>
      </w:r>
      <w:bookmarkEnd w:id="40"/>
      <w:r>
        <w:t xml:space="preserve"> og arealstørrelse</w:t>
      </w:r>
      <w:bookmarkEnd w:id="41"/>
    </w:p>
    <w:p w14:paraId="0BA50499" w14:textId="77777777" w:rsidR="00515BC4" w:rsidRPr="00515BC4" w:rsidRDefault="00515BC4" w:rsidP="00515BC4"/>
    <w:p w14:paraId="54AE0745" w14:textId="77777777" w:rsidR="00E44BCD" w:rsidRDefault="0043150F" w:rsidP="00E44BCD">
      <w:pPr>
        <w:pStyle w:val="Brdtekst1"/>
        <w:keepNext/>
        <w:rPr>
          <w:lang w:eastAsia="en-US"/>
        </w:rPr>
      </w:pPr>
      <w:r>
        <w:rPr>
          <w:lang w:eastAsia="en-US"/>
        </w:rPr>
        <w:t>H</w:t>
      </w:r>
      <w:r w:rsidR="00CC5DA1">
        <w:rPr>
          <w:lang w:eastAsia="en-US"/>
        </w:rPr>
        <w:t>er fremgår MVO-</w:t>
      </w:r>
      <w:r w:rsidR="00CC5DA1" w:rsidRPr="00AB4B7E">
        <w:t>projektets</w:t>
      </w:r>
      <w:r w:rsidR="00CC5DA1">
        <w:rPr>
          <w:lang w:eastAsia="en-US"/>
        </w:rPr>
        <w:t xml:space="preserve"> placering</w:t>
      </w:r>
      <w:r w:rsidR="00636B68">
        <w:rPr>
          <w:lang w:eastAsia="en-US"/>
        </w:rPr>
        <w:t xml:space="preserve"> (blå)</w:t>
      </w:r>
      <w:r w:rsidR="00CC5DA1">
        <w:rPr>
          <w:lang w:eastAsia="en-US"/>
        </w:rPr>
        <w:t xml:space="preserve"> samt drænopland</w:t>
      </w:r>
      <w:r w:rsidR="00636B68">
        <w:rPr>
          <w:lang w:eastAsia="en-US"/>
        </w:rPr>
        <w:t xml:space="preserve"> (grøn)</w:t>
      </w:r>
    </w:p>
    <w:p w14:paraId="3E2028D9" w14:textId="77777777" w:rsidR="00D71029" w:rsidRPr="00D71029" w:rsidRDefault="00D71029" w:rsidP="00D71029"/>
    <w:p w14:paraId="3359C9EB" w14:textId="192952DB" w:rsidR="00355F95" w:rsidRDefault="00672AB5" w:rsidP="00AD079C">
      <w:pPr>
        <w:keepNext/>
        <w:rPr>
          <w:rStyle w:val="Hyperlink"/>
          <w:noProof/>
          <w:u w:val="none"/>
        </w:rPr>
      </w:pPr>
      <w:r w:rsidRPr="00672AB5">
        <w:rPr>
          <w:rStyle w:val="Hyperlink"/>
          <w:noProof/>
          <w:u w:val="none"/>
        </w:rPr>
        <w:drawing>
          <wp:inline distT="0" distB="0" distL="0" distR="0" wp14:anchorId="615C6AE8" wp14:editId="7F92F587">
            <wp:extent cx="5760720" cy="4243705"/>
            <wp:effectExtent l="0" t="0" r="0" b="4445"/>
            <wp:docPr id="142531931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3193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15910" w14:textId="77777777" w:rsidR="00391452" w:rsidRDefault="00391452" w:rsidP="00AD079C">
      <w:pPr>
        <w:keepNext/>
        <w:rPr>
          <w:rStyle w:val="Hyperlink"/>
          <w:noProof/>
          <w:u w:val="none"/>
        </w:rPr>
      </w:pPr>
    </w:p>
    <w:p w14:paraId="16A40CC6" w14:textId="77777777" w:rsidR="0043150F" w:rsidRPr="00355F95" w:rsidRDefault="0043150F" w:rsidP="00AD079C">
      <w:pPr>
        <w:keepNext/>
      </w:pPr>
    </w:p>
    <w:tbl>
      <w:tblPr>
        <w:tblStyle w:val="Almindeligtabel2"/>
        <w:tblW w:w="9072" w:type="dxa"/>
        <w:tblLook w:val="04A0" w:firstRow="1" w:lastRow="0" w:firstColumn="1" w:lastColumn="0" w:noHBand="0" w:noVBand="1"/>
      </w:tblPr>
      <w:tblGrid>
        <w:gridCol w:w="5954"/>
        <w:gridCol w:w="3118"/>
      </w:tblGrid>
      <w:tr w:rsidR="00CC5DA1" w14:paraId="1AB1BD0D" w14:textId="77777777" w:rsidTr="006A6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2E8AB796" w14:textId="77777777" w:rsidR="00CC5DA1" w:rsidRPr="00CC5DA1" w:rsidRDefault="00CC5DA1" w:rsidP="00CC5DA1">
            <w:pPr>
              <w:jc w:val="center"/>
              <w:rPr>
                <w:color w:val="444A49"/>
              </w:rPr>
            </w:pPr>
            <w:r w:rsidRPr="00CC5DA1">
              <w:rPr>
                <w:color w:val="444A49"/>
              </w:rPr>
              <w:t>Størrelse</w:t>
            </w:r>
            <w:r w:rsidR="006A6E15">
              <w:rPr>
                <w:color w:val="444A49"/>
              </w:rPr>
              <w:t xml:space="preserve"> (ha.)</w:t>
            </w:r>
          </w:p>
        </w:tc>
      </w:tr>
      <w:tr w:rsidR="00CC5DA1" w14:paraId="7FF33EC8" w14:textId="77777777" w:rsidTr="006A6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2FAE611C" w14:textId="1E918C0B" w:rsidR="00CC5DA1" w:rsidRPr="00CC5DA1" w:rsidRDefault="00326721" w:rsidP="00CC5DA1">
            <w:pPr>
              <w:rPr>
                <w:color w:val="444A49"/>
              </w:rPr>
            </w:pPr>
            <w:r>
              <w:rPr>
                <w:color w:val="444A49"/>
              </w:rPr>
              <w:t>Vandspejl</w:t>
            </w:r>
            <w:r w:rsidR="00A9186D">
              <w:rPr>
                <w:color w:val="444A49"/>
              </w:rPr>
              <w:t xml:space="preserve">                                         0,</w:t>
            </w:r>
            <w:r w:rsidR="00672AB5">
              <w:rPr>
                <w:color w:val="444A49"/>
              </w:rPr>
              <w:t>91</w:t>
            </w:r>
          </w:p>
        </w:tc>
        <w:tc>
          <w:tcPr>
            <w:tcW w:w="3118" w:type="dxa"/>
          </w:tcPr>
          <w:p w14:paraId="4FD02A4A" w14:textId="77777777" w:rsidR="00CC5DA1" w:rsidRPr="00CC5DA1" w:rsidRDefault="00CC5DA1" w:rsidP="006A6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4A49"/>
              </w:rPr>
            </w:pPr>
          </w:p>
        </w:tc>
      </w:tr>
      <w:tr w:rsidR="00326721" w14:paraId="630A11BA" w14:textId="77777777" w:rsidTr="006A6E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31BC800F" w14:textId="303EF937" w:rsidR="00326721" w:rsidRDefault="00326721" w:rsidP="00CC5DA1">
            <w:pPr>
              <w:rPr>
                <w:color w:val="444A49"/>
              </w:rPr>
            </w:pPr>
            <w:r>
              <w:rPr>
                <w:color w:val="444A49"/>
              </w:rPr>
              <w:t>Samlet areal inkl. diger</w:t>
            </w:r>
            <w:r w:rsidR="005B1F5F">
              <w:rPr>
                <w:color w:val="444A49"/>
              </w:rPr>
              <w:t xml:space="preserve">                   1,3</w:t>
            </w:r>
            <w:r w:rsidR="00672AB5">
              <w:rPr>
                <w:color w:val="444A49"/>
              </w:rPr>
              <w:t>0</w:t>
            </w:r>
          </w:p>
        </w:tc>
        <w:tc>
          <w:tcPr>
            <w:tcW w:w="3118" w:type="dxa"/>
          </w:tcPr>
          <w:p w14:paraId="27898D9A" w14:textId="77777777" w:rsidR="00326721" w:rsidRPr="00CC5DA1" w:rsidRDefault="00326721" w:rsidP="006A6E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4A49"/>
              </w:rPr>
            </w:pPr>
          </w:p>
        </w:tc>
      </w:tr>
      <w:tr w:rsidR="00CC5DA1" w14:paraId="7893FC8C" w14:textId="77777777" w:rsidTr="006A6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14570309" w14:textId="3DECCED0" w:rsidR="00CC5DA1" w:rsidRPr="00CC5DA1" w:rsidRDefault="00CC5DA1" w:rsidP="00CC5DA1">
            <w:pPr>
              <w:rPr>
                <w:color w:val="444A49"/>
              </w:rPr>
            </w:pPr>
            <w:r w:rsidRPr="00CC5DA1">
              <w:rPr>
                <w:color w:val="444A49"/>
              </w:rPr>
              <w:t>Drænopland</w:t>
            </w:r>
            <w:r w:rsidR="00EE7EB2">
              <w:rPr>
                <w:color w:val="444A49"/>
              </w:rPr>
              <w:t xml:space="preserve">                                      </w:t>
            </w:r>
            <w:r w:rsidR="00672AB5">
              <w:rPr>
                <w:color w:val="444A49"/>
              </w:rPr>
              <w:t>91</w:t>
            </w:r>
          </w:p>
        </w:tc>
        <w:tc>
          <w:tcPr>
            <w:tcW w:w="3118" w:type="dxa"/>
          </w:tcPr>
          <w:p w14:paraId="691C2A69" w14:textId="77777777" w:rsidR="00CC5DA1" w:rsidRPr="00CC5DA1" w:rsidRDefault="00CC5DA1" w:rsidP="006A6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4A49"/>
              </w:rPr>
            </w:pPr>
          </w:p>
        </w:tc>
      </w:tr>
      <w:tr w:rsidR="00EE7EB2" w14:paraId="17C8D640" w14:textId="77777777" w:rsidTr="006A6E15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</w:tcPr>
          <w:p w14:paraId="39B1C0C7" w14:textId="77777777" w:rsidR="00EE7EB2" w:rsidRPr="00CC5DA1" w:rsidRDefault="00EE7EB2" w:rsidP="00CC5DA1">
            <w:pPr>
              <w:rPr>
                <w:color w:val="444A49"/>
              </w:rPr>
            </w:pPr>
          </w:p>
        </w:tc>
        <w:tc>
          <w:tcPr>
            <w:tcW w:w="3118" w:type="dxa"/>
          </w:tcPr>
          <w:p w14:paraId="733D7545" w14:textId="77777777" w:rsidR="00EE7EB2" w:rsidRPr="00CC5DA1" w:rsidRDefault="00EE7EB2" w:rsidP="006A6E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4A49"/>
              </w:rPr>
            </w:pPr>
          </w:p>
        </w:tc>
      </w:tr>
    </w:tbl>
    <w:p w14:paraId="604C711B" w14:textId="77777777" w:rsidR="0043150F" w:rsidRDefault="0043150F" w:rsidP="00B92C5F">
      <w:pPr>
        <w:pStyle w:val="Brdtekst1"/>
      </w:pPr>
      <w:bookmarkStart w:id="42" w:name="_Toc120623642"/>
    </w:p>
    <w:p w14:paraId="6F9C0886" w14:textId="77777777" w:rsidR="0043150F" w:rsidRDefault="0043150F">
      <w:pPr>
        <w:spacing w:line="240" w:lineRule="auto"/>
        <w:rPr>
          <w:color w:val="444A49"/>
          <w:lang w:eastAsia="da-DK"/>
        </w:rPr>
      </w:pPr>
      <w:r>
        <w:br w:type="page"/>
      </w:r>
    </w:p>
    <w:p w14:paraId="4FFFF636" w14:textId="77777777" w:rsidR="00AB4B7E" w:rsidRDefault="00AB4B7E" w:rsidP="00AD079C">
      <w:pPr>
        <w:pStyle w:val="Overskrift1"/>
      </w:pPr>
      <w:bookmarkStart w:id="43" w:name="_Detailkort_-_dræn"/>
      <w:bookmarkStart w:id="44" w:name="_Toc120693746"/>
      <w:bookmarkStart w:id="45" w:name="_Ref120698491"/>
      <w:bookmarkStart w:id="46" w:name="_Toc146795164"/>
      <w:bookmarkEnd w:id="43"/>
      <w:r>
        <w:lastRenderedPageBreak/>
        <w:t>Detailkort</w:t>
      </w:r>
      <w:r w:rsidR="00515BC4">
        <w:t>: D</w:t>
      </w:r>
      <w:r w:rsidR="009C08F8">
        <w:t>ræn</w:t>
      </w:r>
      <w:bookmarkEnd w:id="42"/>
      <w:bookmarkEnd w:id="44"/>
      <w:bookmarkEnd w:id="45"/>
      <w:bookmarkEnd w:id="46"/>
    </w:p>
    <w:p w14:paraId="2995676F" w14:textId="74E68225" w:rsidR="006A6E15" w:rsidRDefault="006A6E15" w:rsidP="006A6E15">
      <w:pPr>
        <w:pStyle w:val="Brdtekst1"/>
        <w:keepNext/>
      </w:pPr>
      <w:r>
        <w:t>Her fremgår minivådområdets forventede udformning og placering af ind- og udløb fra minivådområdet</w:t>
      </w:r>
      <w:r w:rsidR="009A0997">
        <w:t>.</w:t>
      </w:r>
      <w:r w:rsidR="00D7660C">
        <w:t xml:space="preserve"> Hoveddrænet under minivådområdet har en indvendig rørdimension på 30cm. </w:t>
      </w:r>
      <w:r>
        <w:t xml:space="preserve"> </w:t>
      </w:r>
    </w:p>
    <w:p w14:paraId="533E883D" w14:textId="77777777" w:rsidR="009A08CE" w:rsidRPr="009A08CE" w:rsidRDefault="009A08CE" w:rsidP="009A08CE">
      <w:pPr>
        <w:rPr>
          <w:lang w:eastAsia="da-DK"/>
        </w:rPr>
      </w:pPr>
    </w:p>
    <w:p w14:paraId="63ADE3CA" w14:textId="3A3232F9" w:rsidR="00AB4B7E" w:rsidRDefault="000B3FB7" w:rsidP="00AD079C">
      <w:pPr>
        <w:keepLines/>
        <w:rPr>
          <w:rStyle w:val="Hyperlink"/>
          <w:noProof/>
          <w:u w:val="none"/>
        </w:rPr>
      </w:pPr>
      <w:r w:rsidRPr="000B3FB7">
        <w:rPr>
          <w:rStyle w:val="Hyperlink"/>
          <w:noProof/>
          <w:u w:val="none"/>
        </w:rPr>
        <w:drawing>
          <wp:inline distT="0" distB="0" distL="0" distR="0" wp14:anchorId="32DA3E45" wp14:editId="2082E99C">
            <wp:extent cx="5760720" cy="3961130"/>
            <wp:effectExtent l="0" t="0" r="0" b="1270"/>
            <wp:docPr id="209504113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04113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D5B43" w14:textId="77777777" w:rsidR="002B07B1" w:rsidRDefault="002B07B1" w:rsidP="00AD079C">
      <w:pPr>
        <w:keepLines/>
        <w:rPr>
          <w:lang w:eastAsia="da-DK"/>
        </w:rPr>
      </w:pPr>
    </w:p>
    <w:p w14:paraId="2108ADC0" w14:textId="77777777" w:rsidR="009C08F8" w:rsidRDefault="009C08F8" w:rsidP="00AD079C">
      <w:pPr>
        <w:keepLines/>
        <w:rPr>
          <w:lang w:eastAsia="da-DK"/>
        </w:rPr>
      </w:pPr>
    </w:p>
    <w:tbl>
      <w:tblPr>
        <w:tblStyle w:val="Almindeligtabel2"/>
        <w:tblW w:w="0" w:type="auto"/>
        <w:tblLook w:val="0480" w:firstRow="0" w:lastRow="0" w:firstColumn="1" w:lastColumn="0" w:noHBand="0" w:noVBand="1"/>
      </w:tblPr>
      <w:tblGrid>
        <w:gridCol w:w="4531"/>
        <w:gridCol w:w="4531"/>
      </w:tblGrid>
      <w:tr w:rsidR="009C08F8" w14:paraId="394A1262" w14:textId="77777777" w:rsidTr="00E334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4FE71C5" w14:textId="77777777" w:rsidR="009C08F8" w:rsidRDefault="009C08F8" w:rsidP="00AD079C">
            <w:pPr>
              <w:keepLines/>
              <w:rPr>
                <w:lang w:eastAsia="da-DK"/>
              </w:rPr>
            </w:pPr>
            <w:r>
              <w:rPr>
                <w:lang w:eastAsia="da-DK"/>
              </w:rPr>
              <w:t>Afvander til</w:t>
            </w:r>
          </w:p>
        </w:tc>
        <w:tc>
          <w:tcPr>
            <w:tcW w:w="4531" w:type="dxa"/>
          </w:tcPr>
          <w:p w14:paraId="105F764D" w14:textId="77777777" w:rsidR="009C08F8" w:rsidRDefault="009C08F8" w:rsidP="00AD079C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da-DK"/>
              </w:rPr>
            </w:pPr>
          </w:p>
        </w:tc>
      </w:tr>
      <w:tr w:rsidR="009C08F8" w14:paraId="4EC8B450" w14:textId="77777777" w:rsidTr="00E334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9B00C18" w14:textId="77777777" w:rsidR="009C08F8" w:rsidRDefault="009C08F8" w:rsidP="00AD079C">
            <w:pPr>
              <w:keepLines/>
              <w:rPr>
                <w:lang w:eastAsia="da-DK"/>
              </w:rPr>
            </w:pPr>
            <w:r>
              <w:rPr>
                <w:lang w:eastAsia="da-DK"/>
              </w:rPr>
              <w:t>Kystvandopland</w:t>
            </w:r>
          </w:p>
        </w:tc>
        <w:tc>
          <w:tcPr>
            <w:tcW w:w="4531" w:type="dxa"/>
          </w:tcPr>
          <w:p w14:paraId="21CCF466" w14:textId="7CB093BF" w:rsidR="009C08F8" w:rsidRDefault="00195529" w:rsidP="00AD079C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da-DK"/>
              </w:rPr>
            </w:pPr>
            <w:r>
              <w:rPr>
                <w:lang w:eastAsia="da-DK"/>
              </w:rPr>
              <w:t>Avnø Vig</w:t>
            </w:r>
          </w:p>
        </w:tc>
      </w:tr>
      <w:tr w:rsidR="002220BB" w14:paraId="344D53CA" w14:textId="77777777" w:rsidTr="00E334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4BA30F1" w14:textId="77777777" w:rsidR="002220BB" w:rsidRDefault="002220BB" w:rsidP="00AD079C">
            <w:pPr>
              <w:keepLines/>
              <w:rPr>
                <w:lang w:eastAsia="da-DK"/>
              </w:rPr>
            </w:pPr>
            <w:r>
              <w:rPr>
                <w:lang w:eastAsia="da-DK"/>
              </w:rPr>
              <w:t xml:space="preserve">Kvælstofeffekt ved kyst </w:t>
            </w:r>
            <w:r w:rsidR="001A2E04">
              <w:rPr>
                <w:lang w:eastAsia="da-DK"/>
              </w:rPr>
              <w:t>(</w:t>
            </w:r>
            <w:r>
              <w:rPr>
                <w:lang w:eastAsia="da-DK"/>
              </w:rPr>
              <w:t>kg N pr. år</w:t>
            </w:r>
            <w:r w:rsidR="001A2E04">
              <w:rPr>
                <w:lang w:eastAsia="da-DK"/>
              </w:rPr>
              <w:t>)</w:t>
            </w:r>
          </w:p>
        </w:tc>
        <w:tc>
          <w:tcPr>
            <w:tcW w:w="4531" w:type="dxa"/>
          </w:tcPr>
          <w:p w14:paraId="75F432CA" w14:textId="26DFB87A" w:rsidR="002220BB" w:rsidRDefault="00195529" w:rsidP="00AD079C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da-DK"/>
              </w:rPr>
            </w:pPr>
            <w:r>
              <w:rPr>
                <w:lang w:eastAsia="da-DK"/>
              </w:rPr>
              <w:t>683</w:t>
            </w:r>
          </w:p>
        </w:tc>
      </w:tr>
    </w:tbl>
    <w:p w14:paraId="15942F26" w14:textId="77777777" w:rsidR="0043150F" w:rsidRDefault="0043150F" w:rsidP="0043150F">
      <w:pPr>
        <w:pStyle w:val="Brdtekst1"/>
      </w:pPr>
      <w:bookmarkStart w:id="47" w:name="_Toc120623643"/>
      <w:bookmarkStart w:id="48" w:name="_Toc120693747"/>
    </w:p>
    <w:p w14:paraId="5E11D45F" w14:textId="77777777" w:rsidR="00D7660C" w:rsidRDefault="00D7660C" w:rsidP="00D7660C">
      <w:pPr>
        <w:rPr>
          <w:lang w:eastAsia="da-DK"/>
        </w:rPr>
      </w:pPr>
    </w:p>
    <w:p w14:paraId="2E1439B3" w14:textId="77777777" w:rsidR="00D7660C" w:rsidRDefault="00D7660C" w:rsidP="00D7660C">
      <w:pPr>
        <w:rPr>
          <w:lang w:eastAsia="da-DK"/>
        </w:rPr>
      </w:pPr>
    </w:p>
    <w:p w14:paraId="7E579BDA" w14:textId="77777777" w:rsidR="00D7660C" w:rsidRDefault="00D7660C" w:rsidP="00D7660C">
      <w:pPr>
        <w:rPr>
          <w:lang w:eastAsia="da-DK"/>
        </w:rPr>
      </w:pPr>
    </w:p>
    <w:p w14:paraId="102FE62F" w14:textId="77777777" w:rsidR="00D7660C" w:rsidRDefault="00D7660C" w:rsidP="00D7660C">
      <w:pPr>
        <w:rPr>
          <w:lang w:eastAsia="da-DK"/>
        </w:rPr>
      </w:pPr>
    </w:p>
    <w:p w14:paraId="0D306049" w14:textId="77777777" w:rsidR="00D7660C" w:rsidRDefault="00D7660C" w:rsidP="00D7660C">
      <w:pPr>
        <w:rPr>
          <w:lang w:eastAsia="da-DK"/>
        </w:rPr>
      </w:pPr>
    </w:p>
    <w:p w14:paraId="25F94945" w14:textId="77777777" w:rsidR="00D7660C" w:rsidRDefault="00D7660C" w:rsidP="00D7660C">
      <w:pPr>
        <w:rPr>
          <w:lang w:eastAsia="da-DK"/>
        </w:rPr>
      </w:pPr>
    </w:p>
    <w:p w14:paraId="3219E7F8" w14:textId="77777777" w:rsidR="00D7660C" w:rsidRDefault="00D7660C" w:rsidP="00D7660C">
      <w:pPr>
        <w:rPr>
          <w:lang w:eastAsia="da-DK"/>
        </w:rPr>
      </w:pPr>
    </w:p>
    <w:p w14:paraId="35F74C49" w14:textId="77777777" w:rsidR="00D7660C" w:rsidRDefault="00D7660C" w:rsidP="00D7660C">
      <w:pPr>
        <w:rPr>
          <w:lang w:eastAsia="da-DK"/>
        </w:rPr>
      </w:pPr>
    </w:p>
    <w:p w14:paraId="1DB1AF3F" w14:textId="77777777" w:rsidR="00D7660C" w:rsidRDefault="00D7660C" w:rsidP="00D7660C">
      <w:pPr>
        <w:rPr>
          <w:lang w:eastAsia="da-DK"/>
        </w:rPr>
      </w:pPr>
    </w:p>
    <w:p w14:paraId="4F1B8F73" w14:textId="77777777" w:rsidR="00D7660C" w:rsidRDefault="00D7660C" w:rsidP="00D7660C">
      <w:pPr>
        <w:rPr>
          <w:lang w:eastAsia="da-DK"/>
        </w:rPr>
      </w:pPr>
    </w:p>
    <w:p w14:paraId="15E17EFB" w14:textId="77777777" w:rsidR="00D7660C" w:rsidRDefault="00D7660C" w:rsidP="00D7660C">
      <w:pPr>
        <w:rPr>
          <w:lang w:eastAsia="da-DK"/>
        </w:rPr>
      </w:pPr>
    </w:p>
    <w:p w14:paraId="2252F58C" w14:textId="77777777" w:rsidR="00D7660C" w:rsidRDefault="00D7660C" w:rsidP="00D7660C">
      <w:pPr>
        <w:rPr>
          <w:lang w:eastAsia="da-DK"/>
        </w:rPr>
      </w:pPr>
    </w:p>
    <w:p w14:paraId="742FFC46" w14:textId="77777777" w:rsidR="00D7660C" w:rsidRDefault="00D7660C" w:rsidP="00D7660C">
      <w:pPr>
        <w:rPr>
          <w:lang w:eastAsia="da-DK"/>
        </w:rPr>
      </w:pPr>
    </w:p>
    <w:p w14:paraId="160C0A9B" w14:textId="77777777" w:rsidR="00D7660C" w:rsidRDefault="00D7660C" w:rsidP="00D7660C">
      <w:pPr>
        <w:rPr>
          <w:lang w:eastAsia="da-DK"/>
        </w:rPr>
      </w:pPr>
    </w:p>
    <w:p w14:paraId="786C3EF6" w14:textId="77777777" w:rsidR="00D7660C" w:rsidRDefault="00D7660C" w:rsidP="00D7660C">
      <w:pPr>
        <w:rPr>
          <w:lang w:eastAsia="da-DK"/>
        </w:rPr>
      </w:pPr>
    </w:p>
    <w:p w14:paraId="18D40C30" w14:textId="77777777" w:rsidR="00D7660C" w:rsidRDefault="00D7660C" w:rsidP="00D7660C">
      <w:pPr>
        <w:rPr>
          <w:lang w:eastAsia="da-DK"/>
        </w:rPr>
      </w:pPr>
    </w:p>
    <w:p w14:paraId="68E53146" w14:textId="77777777" w:rsidR="00D7660C" w:rsidRDefault="00D7660C" w:rsidP="00D7660C">
      <w:pPr>
        <w:rPr>
          <w:lang w:eastAsia="da-DK"/>
        </w:rPr>
      </w:pPr>
    </w:p>
    <w:p w14:paraId="766E7F7A" w14:textId="77777777" w:rsidR="00D7660C" w:rsidRPr="00D7660C" w:rsidRDefault="00D7660C" w:rsidP="00D7660C">
      <w:pPr>
        <w:rPr>
          <w:lang w:eastAsia="da-DK"/>
        </w:rPr>
      </w:pPr>
      <w:r w:rsidRPr="00D7660C">
        <w:rPr>
          <w:lang w:eastAsia="da-DK"/>
        </w:rPr>
        <w:lastRenderedPageBreak/>
        <w:t>DRÆNKORT</w:t>
      </w:r>
    </w:p>
    <w:p w14:paraId="081D50DA" w14:textId="77777777" w:rsidR="00D7660C" w:rsidRPr="00D7660C" w:rsidRDefault="00D7660C" w:rsidP="00D7660C">
      <w:pPr>
        <w:rPr>
          <w:lang w:eastAsia="da-DK"/>
        </w:rPr>
      </w:pPr>
      <w:r w:rsidRPr="00D7660C">
        <w:rPr>
          <w:lang w:eastAsia="da-DK"/>
        </w:rPr>
        <w:t xml:space="preserve">Drænsledninger på begge sider af minivådområdet føres via omfangsdræn til efter udløbet af minivådområdet, da de ikke er en del af drænsoplandet til minivådområdet. </w:t>
      </w:r>
    </w:p>
    <w:p w14:paraId="0F16FDA1" w14:textId="77777777" w:rsidR="00D7660C" w:rsidRPr="00D7660C" w:rsidRDefault="00D7660C" w:rsidP="00D7660C">
      <w:pPr>
        <w:rPr>
          <w:lang w:eastAsia="da-DK"/>
        </w:rPr>
      </w:pPr>
    </w:p>
    <w:p w14:paraId="70E17235" w14:textId="332A7DA3" w:rsidR="0043150F" w:rsidRDefault="00D7660C">
      <w:pPr>
        <w:spacing w:line="240" w:lineRule="auto"/>
        <w:rPr>
          <w:color w:val="444A49"/>
          <w:lang w:eastAsia="da-DK"/>
        </w:rPr>
      </w:pPr>
      <w:r w:rsidRPr="00D7660C">
        <w:rPr>
          <w:noProof/>
        </w:rPr>
        <w:drawing>
          <wp:inline distT="0" distB="0" distL="0" distR="0" wp14:anchorId="0022AFAF" wp14:editId="6C0732E3">
            <wp:extent cx="5760720" cy="4066540"/>
            <wp:effectExtent l="0" t="0" r="0" b="0"/>
            <wp:docPr id="5" name="Billede 4">
              <a:extLst xmlns:a="http://schemas.openxmlformats.org/drawingml/2006/main">
                <a:ext uri="{FF2B5EF4-FFF2-40B4-BE49-F238E27FC236}">
                  <a16:creationId xmlns:a16="http://schemas.microsoft.com/office/drawing/2014/main" id="{C892A587-BB0D-052C-7E15-D4154FDEDA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4">
                      <a:extLst>
                        <a:ext uri="{FF2B5EF4-FFF2-40B4-BE49-F238E27FC236}">
                          <a16:creationId xmlns:a16="http://schemas.microsoft.com/office/drawing/2014/main" id="{C892A587-BB0D-052C-7E15-D4154FDEDA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6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150F">
        <w:br w:type="page"/>
      </w:r>
    </w:p>
    <w:p w14:paraId="13E75E4E" w14:textId="77777777" w:rsidR="0043150F" w:rsidRDefault="0043150F" w:rsidP="0043150F">
      <w:pPr>
        <w:pStyle w:val="Brdtekst1"/>
      </w:pPr>
    </w:p>
    <w:p w14:paraId="2E19A456" w14:textId="77777777" w:rsidR="00E43BAD" w:rsidRDefault="009C08F8" w:rsidP="00E43BAD">
      <w:pPr>
        <w:pStyle w:val="Overskrift1"/>
        <w:widowControl/>
      </w:pPr>
      <w:bookmarkStart w:id="49" w:name="_Toc146795165"/>
      <w:bookmarkStart w:id="50" w:name="_Hlk124860923"/>
      <w:r>
        <w:t>Detailkort</w:t>
      </w:r>
      <w:r w:rsidR="00515BC4">
        <w:t>: K</w:t>
      </w:r>
      <w:r>
        <w:t>oter</w:t>
      </w:r>
      <w:r w:rsidR="00515BC4">
        <w:t xml:space="preserve"> og </w:t>
      </w:r>
      <w:r>
        <w:t>afgravning</w:t>
      </w:r>
      <w:bookmarkEnd w:id="47"/>
      <w:bookmarkEnd w:id="48"/>
      <w:bookmarkEnd w:id="49"/>
    </w:p>
    <w:p w14:paraId="28C25474" w14:textId="26F1D92D" w:rsidR="00E43BAD" w:rsidRDefault="00E43BAD" w:rsidP="005E1B39">
      <w:pPr>
        <w:pStyle w:val="Brdtekst1"/>
      </w:pPr>
      <w:r>
        <w:t>Afgravningsvolumen er beregnet ud fra forventet vandspejlskote. Vandspejlskoten er</w:t>
      </w:r>
      <w:r w:rsidR="008204D5">
        <w:t xml:space="preserve"> beregnet ud fra opmålte koter i drænrør før og efter minivådområdet,</w:t>
      </w:r>
      <w:r>
        <w:t xml:space="preserve"> </w:t>
      </w:r>
      <w:r w:rsidR="008204D5">
        <w:t>men</w:t>
      </w:r>
      <w:r>
        <w:t xml:space="preserve"> skal endeligt fastsættes (måles) inden gravearbejdet påbegyndes. </w:t>
      </w:r>
    </w:p>
    <w:bookmarkEnd w:id="50"/>
    <w:p w14:paraId="422EBE7B" w14:textId="35AC11E0" w:rsidR="009C08F8" w:rsidRDefault="009C08F8" w:rsidP="00CC5DA1">
      <w:pPr>
        <w:rPr>
          <w:rStyle w:val="Hyperlink"/>
          <w:noProof/>
          <w:u w:val="none"/>
        </w:rPr>
      </w:pPr>
    </w:p>
    <w:p w14:paraId="05FAE471" w14:textId="5ACB1607" w:rsidR="008E64AF" w:rsidRDefault="008204D5" w:rsidP="00CC5DA1">
      <w:pPr>
        <w:rPr>
          <w:rStyle w:val="Hyperlink"/>
          <w:noProof/>
          <w:u w:val="none"/>
        </w:rPr>
      </w:pPr>
      <w:r w:rsidRPr="008204D5">
        <w:rPr>
          <w:rStyle w:val="Hyperlink"/>
          <w:noProof/>
          <w:u w:val="none"/>
        </w:rPr>
        <w:drawing>
          <wp:inline distT="0" distB="0" distL="0" distR="0" wp14:anchorId="3C18DFAA" wp14:editId="06732AE9">
            <wp:extent cx="5760720" cy="3837305"/>
            <wp:effectExtent l="0" t="0" r="0" b="0"/>
            <wp:docPr id="51362288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62288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1AA85" w14:textId="77777777" w:rsidR="00BE06E0" w:rsidRDefault="00BE06E0" w:rsidP="00CC5DA1">
      <w:pPr>
        <w:rPr>
          <w:rStyle w:val="Hyperlink"/>
          <w:noProof/>
          <w:u w:val="none"/>
        </w:rPr>
      </w:pPr>
    </w:p>
    <w:p w14:paraId="3A3D1679" w14:textId="77777777" w:rsidR="00BE06E0" w:rsidRDefault="00BE06E0" w:rsidP="00CC5DA1">
      <w:pPr>
        <w:rPr>
          <w:rStyle w:val="Hyperlink"/>
          <w:noProof/>
          <w:u w:val="none"/>
        </w:rPr>
      </w:pPr>
    </w:p>
    <w:p w14:paraId="4936B78F" w14:textId="346A6BED" w:rsidR="00BE06E0" w:rsidRDefault="008204D5" w:rsidP="00CC5DA1">
      <w:pPr>
        <w:rPr>
          <w:rStyle w:val="Hyperlink"/>
          <w:noProof/>
          <w:u w:val="none"/>
        </w:rPr>
      </w:pPr>
      <w:r w:rsidRPr="008204D5">
        <w:rPr>
          <w:rStyle w:val="Hyperlink"/>
          <w:noProof/>
          <w:u w:val="none"/>
        </w:rPr>
        <w:drawing>
          <wp:inline distT="0" distB="0" distL="0" distR="0" wp14:anchorId="71BB3524" wp14:editId="20A11168">
            <wp:extent cx="5760720" cy="1965960"/>
            <wp:effectExtent l="0" t="0" r="0" b="0"/>
            <wp:docPr id="118572428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72428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A47A7" w14:textId="77777777" w:rsidR="00D74525" w:rsidRDefault="00D74525" w:rsidP="00CC5DA1"/>
    <w:p w14:paraId="164E5472" w14:textId="77777777" w:rsidR="00375C3B" w:rsidRDefault="00375C3B" w:rsidP="00CC5DA1"/>
    <w:tbl>
      <w:tblPr>
        <w:tblStyle w:val="Tabelgitter-lys"/>
        <w:tblW w:w="9072" w:type="dxa"/>
        <w:tblLook w:val="0680" w:firstRow="0" w:lastRow="0" w:firstColumn="1" w:lastColumn="0" w:noHBand="1" w:noVBand="1"/>
      </w:tblPr>
      <w:tblGrid>
        <w:gridCol w:w="4962"/>
        <w:gridCol w:w="4110"/>
      </w:tblGrid>
      <w:tr w:rsidR="00C6640D" w14:paraId="780C343C" w14:textId="77777777" w:rsidTr="00C6640D">
        <w:tc>
          <w:tcPr>
            <w:tcW w:w="4962" w:type="dxa"/>
          </w:tcPr>
          <w:p w14:paraId="560A5222" w14:textId="77777777" w:rsidR="00C6640D" w:rsidRDefault="00C6640D" w:rsidP="00CC5DA1">
            <w:r>
              <w:t>Indløbsdrænet tilstræbes etableret i kote</w:t>
            </w:r>
          </w:p>
        </w:tc>
        <w:tc>
          <w:tcPr>
            <w:tcW w:w="4110" w:type="dxa"/>
          </w:tcPr>
          <w:p w14:paraId="64FDCF72" w14:textId="49779819" w:rsidR="00C6640D" w:rsidRDefault="008204D5" w:rsidP="00CC5DA1">
            <w:r>
              <w:t>14,16</w:t>
            </w:r>
          </w:p>
        </w:tc>
      </w:tr>
      <w:tr w:rsidR="00C6640D" w14:paraId="08509F47" w14:textId="77777777" w:rsidTr="00C6640D">
        <w:tc>
          <w:tcPr>
            <w:tcW w:w="4962" w:type="dxa"/>
          </w:tcPr>
          <w:p w14:paraId="073CCA40" w14:textId="77777777" w:rsidR="00C6640D" w:rsidRDefault="00C6640D" w:rsidP="00CC5DA1">
            <w:r>
              <w:t>Vandspejlets forventede kote</w:t>
            </w:r>
          </w:p>
        </w:tc>
        <w:tc>
          <w:tcPr>
            <w:tcW w:w="4110" w:type="dxa"/>
          </w:tcPr>
          <w:p w14:paraId="4227B4D1" w14:textId="06832C75" w:rsidR="00C6640D" w:rsidRDefault="008204D5" w:rsidP="00CC5DA1">
            <w:r>
              <w:t>14,10</w:t>
            </w:r>
          </w:p>
        </w:tc>
      </w:tr>
      <w:tr w:rsidR="00AC015D" w14:paraId="49520467" w14:textId="77777777" w:rsidTr="00C6640D">
        <w:tc>
          <w:tcPr>
            <w:tcW w:w="4962" w:type="dxa"/>
          </w:tcPr>
          <w:p w14:paraId="17FB291B" w14:textId="77777777" w:rsidR="00AC015D" w:rsidRPr="00A6754B" w:rsidRDefault="00AC015D" w:rsidP="00CC5DA1">
            <w:r>
              <w:t>Overskudsjord</w:t>
            </w:r>
            <w:r w:rsidR="00AD079C">
              <w:t xml:space="preserve"> </w:t>
            </w:r>
            <w:r w:rsidR="00A6754B">
              <w:t>–</w:t>
            </w:r>
            <w:r w:rsidR="00AD079C">
              <w:t xml:space="preserve"> volumen</w:t>
            </w:r>
            <w:r w:rsidR="00A6754B">
              <w:t xml:space="preserve"> (m</w:t>
            </w:r>
            <w:r w:rsidR="00A6754B">
              <w:rPr>
                <w:vertAlign w:val="superscript"/>
              </w:rPr>
              <w:t>3</w:t>
            </w:r>
            <w:r w:rsidR="00A6754B">
              <w:t>)</w:t>
            </w:r>
          </w:p>
        </w:tc>
        <w:tc>
          <w:tcPr>
            <w:tcW w:w="4110" w:type="dxa"/>
          </w:tcPr>
          <w:p w14:paraId="1964C122" w14:textId="361CA4BB" w:rsidR="00AC015D" w:rsidRDefault="008204D5" w:rsidP="00CC5DA1">
            <w:r>
              <w:t>9801</w:t>
            </w:r>
          </w:p>
        </w:tc>
      </w:tr>
    </w:tbl>
    <w:p w14:paraId="6A7FAF18" w14:textId="77777777" w:rsidR="0043150F" w:rsidRDefault="0043150F" w:rsidP="00CC5DA1"/>
    <w:p w14:paraId="3F6D1717" w14:textId="77777777" w:rsidR="0043150F" w:rsidRDefault="0043150F">
      <w:pPr>
        <w:spacing w:line="240" w:lineRule="auto"/>
      </w:pPr>
      <w:r>
        <w:br w:type="page"/>
      </w:r>
    </w:p>
    <w:p w14:paraId="571BB25C" w14:textId="77777777" w:rsidR="00C6640D" w:rsidRDefault="00C6640D" w:rsidP="00CC5DA1"/>
    <w:p w14:paraId="5C964791" w14:textId="77777777" w:rsidR="00AD079C" w:rsidRDefault="00515BC4" w:rsidP="0047657C">
      <w:pPr>
        <w:pStyle w:val="Overskrift1"/>
      </w:pPr>
      <w:bookmarkStart w:id="51" w:name="_Toc146795166"/>
      <w:r>
        <w:t xml:space="preserve">Detailkort: </w:t>
      </w:r>
      <w:r w:rsidR="00AD079C">
        <w:t>Placering af overskudsjord</w:t>
      </w:r>
      <w:bookmarkEnd w:id="51"/>
    </w:p>
    <w:p w14:paraId="1B960709" w14:textId="05E7A91A" w:rsidR="00B80C87" w:rsidRDefault="0043150F" w:rsidP="0043150F">
      <w:pPr>
        <w:pStyle w:val="Brdtekst1"/>
      </w:pPr>
      <w:r>
        <w:t>Overskudsjorden placeres</w:t>
      </w:r>
      <w:r w:rsidR="00B80C87">
        <w:t xml:space="preserve"> på matr. nr. </w:t>
      </w:r>
      <w:r w:rsidR="005062F6">
        <w:t>175, 45, 243, 142b</w:t>
      </w:r>
      <w:r w:rsidR="00DD1B28">
        <w:t xml:space="preserve"> Sillerup, Fjelstrup</w:t>
      </w:r>
      <w:r w:rsidR="005062F6">
        <w:t xml:space="preserve"> og matr. Nr. 9 Vonsbæk Ejerlav, Vonsbæk</w:t>
      </w:r>
      <w:r>
        <w:t xml:space="preserve">. </w:t>
      </w:r>
    </w:p>
    <w:p w14:paraId="0D57713B" w14:textId="3945B8A4" w:rsidR="00791BCF" w:rsidRDefault="0043150F" w:rsidP="0043150F">
      <w:pPr>
        <w:pStyle w:val="Brdtekst1"/>
      </w:pPr>
      <w:r>
        <w:t>Før udlægning afgraves muldjorden delvist (ca. 15 cm).</w:t>
      </w:r>
      <w:r w:rsidR="00420C27">
        <w:t xml:space="preserve"> Der kan være behov for at udlægge jorden </w:t>
      </w:r>
      <w:r w:rsidR="0097059B">
        <w:t>i mere end</w:t>
      </w:r>
      <w:r>
        <w:t xml:space="preserve"> 0,5 m. højde</w:t>
      </w:r>
      <w:r w:rsidR="0097059B">
        <w:t>, hvorfor der ansøges om dette i landzonetilladelsen</w:t>
      </w:r>
      <w:r>
        <w:t>.</w:t>
      </w:r>
    </w:p>
    <w:p w14:paraId="50C16F98" w14:textId="2DD101A2" w:rsidR="00791BCF" w:rsidRDefault="00791BCF" w:rsidP="0043150F">
      <w:pPr>
        <w:pStyle w:val="Brdtekst1"/>
      </w:pPr>
      <w:r>
        <w:t>Der vil ikke blive synlige diger rundt om minivådområdet.</w:t>
      </w:r>
    </w:p>
    <w:p w14:paraId="0C445ED8" w14:textId="5695ED67" w:rsidR="0043150F" w:rsidRPr="001A65C0" w:rsidRDefault="0043150F" w:rsidP="0043150F">
      <w:pPr>
        <w:pStyle w:val="Brdtekst1"/>
        <w:rPr>
          <w:rStyle w:val="Kraftighenvisning"/>
          <w:b w:val="0"/>
          <w:bCs w:val="0"/>
          <w:smallCaps w:val="0"/>
          <w:color w:val="444A49"/>
          <w:spacing w:val="0"/>
        </w:rPr>
      </w:pPr>
      <w:r>
        <w:t xml:space="preserve"> </w:t>
      </w:r>
    </w:p>
    <w:p w14:paraId="35F73DCA" w14:textId="2970CC5E" w:rsidR="00AD079C" w:rsidRDefault="00DD1B28" w:rsidP="00CC5DA1">
      <w:r w:rsidRPr="00DD1B28">
        <w:rPr>
          <w:noProof/>
        </w:rPr>
        <w:drawing>
          <wp:inline distT="0" distB="0" distL="0" distR="0" wp14:anchorId="675CFE80" wp14:editId="4CA338F5">
            <wp:extent cx="5760720" cy="4286885"/>
            <wp:effectExtent l="0" t="0" r="0" b="0"/>
            <wp:docPr id="147359481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59481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A467F" w14:textId="77777777" w:rsidR="00390D15" w:rsidRDefault="00390D15" w:rsidP="00561343">
      <w:pPr>
        <w:pStyle w:val="Signatur"/>
        <w:rPr>
          <w:rStyle w:val="Kraftighenvisning"/>
          <w:bCs w:val="0"/>
          <w:smallCaps w:val="0"/>
          <w:color w:val="auto"/>
          <w:spacing w:val="0"/>
        </w:rPr>
      </w:pPr>
    </w:p>
    <w:p w14:paraId="4A3F675A" w14:textId="77777777" w:rsidR="00390D15" w:rsidRDefault="00390D15" w:rsidP="00561343">
      <w:pPr>
        <w:pStyle w:val="Signatur"/>
        <w:rPr>
          <w:rStyle w:val="Kraftighenvisning"/>
          <w:bCs w:val="0"/>
          <w:smallCaps w:val="0"/>
          <w:color w:val="auto"/>
          <w:spacing w:val="0"/>
        </w:rPr>
      </w:pPr>
    </w:p>
    <w:p w14:paraId="7D6CD324" w14:textId="77777777" w:rsidR="001A65C0" w:rsidRDefault="001531BF" w:rsidP="001A65C0">
      <w:pPr>
        <w:pStyle w:val="Overskrift1"/>
        <w:rPr>
          <w:rStyle w:val="Kraftighenvisning"/>
          <w:bCs/>
          <w:smallCaps w:val="0"/>
          <w:color w:val="auto"/>
          <w:spacing w:val="0"/>
        </w:rPr>
      </w:pPr>
      <w:bookmarkStart w:id="52" w:name="_Toc120693748"/>
      <w:bookmarkStart w:id="53" w:name="_Toc146795167"/>
      <w:r>
        <w:rPr>
          <w:rStyle w:val="Kraftighenvisning"/>
          <w:bCs/>
          <w:smallCaps w:val="0"/>
          <w:color w:val="auto"/>
          <w:spacing w:val="0"/>
        </w:rPr>
        <w:t>Har du s</w:t>
      </w:r>
      <w:r w:rsidR="001A65C0">
        <w:rPr>
          <w:rStyle w:val="Kraftighenvisning"/>
          <w:bCs/>
          <w:smallCaps w:val="0"/>
          <w:color w:val="auto"/>
          <w:spacing w:val="0"/>
        </w:rPr>
        <w:t>pørgsmål</w:t>
      </w:r>
      <w:bookmarkEnd w:id="52"/>
      <w:r>
        <w:rPr>
          <w:rStyle w:val="Kraftighenvisning"/>
          <w:bCs/>
          <w:smallCaps w:val="0"/>
          <w:color w:val="auto"/>
          <w:spacing w:val="0"/>
        </w:rPr>
        <w:t>?</w:t>
      </w:r>
      <w:bookmarkEnd w:id="53"/>
    </w:p>
    <w:p w14:paraId="67F4DAD2" w14:textId="2C54C86B" w:rsidR="001A65C0" w:rsidRPr="001550F6" w:rsidRDefault="001A65C0" w:rsidP="001A65C0">
      <w:pPr>
        <w:pStyle w:val="Brdtekst1"/>
      </w:pPr>
      <w:r>
        <w:t>Hvis du har spørgsmål til ansøgningen eller minivådområdet, kan du kontakte</w:t>
      </w:r>
      <w:r w:rsidR="001531BF">
        <w:t>:</w:t>
      </w:r>
      <w:r w:rsidR="00DD1B28">
        <w:t xml:space="preserve"> Michael Byg på tlf.: 23708859 eller mail: </w:t>
      </w:r>
      <w:hyperlink r:id="rId22" w:history="1">
        <w:r w:rsidR="00DD1B28" w:rsidRPr="007D50CE">
          <w:rPr>
            <w:rStyle w:val="Hyperlink"/>
          </w:rPr>
          <w:t>mmb@spiras.dk</w:t>
        </w:r>
      </w:hyperlink>
      <w:r w:rsidR="00DD1B28">
        <w:t xml:space="preserve"> eller </w:t>
      </w:r>
      <w:r w:rsidR="001550F6" w:rsidRPr="001550F6">
        <w:t>Peter Aalykke Jensen</w:t>
      </w:r>
      <w:r w:rsidR="001531BF" w:rsidRPr="001550F6">
        <w:t xml:space="preserve">, </w:t>
      </w:r>
      <w:r w:rsidRPr="001550F6">
        <w:t xml:space="preserve">tlf.: </w:t>
      </w:r>
      <w:r w:rsidR="001550F6" w:rsidRPr="001550F6">
        <w:t>5136 8527</w:t>
      </w:r>
      <w:r w:rsidR="001531BF" w:rsidRPr="001550F6">
        <w:t xml:space="preserve">, </w:t>
      </w:r>
      <w:r w:rsidRPr="001550F6">
        <w:t>mail</w:t>
      </w:r>
      <w:r w:rsidR="001550F6">
        <w:t xml:space="preserve">: </w:t>
      </w:r>
      <w:hyperlink r:id="rId23" w:history="1">
        <w:r w:rsidR="001550F6" w:rsidRPr="00545156">
          <w:rPr>
            <w:rStyle w:val="Hyperlink"/>
          </w:rPr>
          <w:t>paj@spiras.dk</w:t>
        </w:r>
      </w:hyperlink>
      <w:r w:rsidR="001550F6">
        <w:t xml:space="preserve"> </w:t>
      </w:r>
    </w:p>
    <w:p w14:paraId="377B8ACC" w14:textId="77777777" w:rsidR="001A65C0" w:rsidRPr="001550F6" w:rsidRDefault="001A65C0" w:rsidP="001A65C0"/>
    <w:sectPr w:rsidR="001A65C0" w:rsidRPr="001550F6" w:rsidSect="008B4A77">
      <w:footerReference w:type="default" r:id="rId24"/>
      <w:headerReference w:type="first" r:id="rId25"/>
      <w:type w:val="continuous"/>
      <w:pgSz w:w="11906" w:h="16838" w:code="9"/>
      <w:pgMar w:top="1134" w:right="1416" w:bottom="1418" w:left="1418" w:header="18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06E59" w14:textId="77777777" w:rsidR="001220BA" w:rsidRDefault="001220BA" w:rsidP="00CC5DA1">
      <w:r>
        <w:separator/>
      </w:r>
    </w:p>
  </w:endnote>
  <w:endnote w:type="continuationSeparator" w:id="0">
    <w:p w14:paraId="014208FD" w14:textId="77777777" w:rsidR="001220BA" w:rsidRDefault="001220BA" w:rsidP="00CC5DA1">
      <w:r>
        <w:continuationSeparator/>
      </w:r>
    </w:p>
  </w:endnote>
  <w:endnote w:type="continuationNotice" w:id="1">
    <w:p w14:paraId="36C05F4A" w14:textId="77777777" w:rsidR="001220BA" w:rsidRDefault="001220B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7220609"/>
      <w:docPartObj>
        <w:docPartGallery w:val="Page Numbers (Bottom of Page)"/>
        <w:docPartUnique/>
      </w:docPartObj>
    </w:sdtPr>
    <w:sdtEndPr/>
    <w:sdtContent>
      <w:p w14:paraId="2EACA361" w14:textId="77777777" w:rsidR="0043150F" w:rsidRDefault="0043150F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048373" w14:textId="77777777" w:rsidR="0043150F" w:rsidRDefault="0043150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89F3" w14:textId="77777777" w:rsidR="001220BA" w:rsidRDefault="001220BA" w:rsidP="00CC5DA1">
      <w:r>
        <w:separator/>
      </w:r>
    </w:p>
  </w:footnote>
  <w:footnote w:type="continuationSeparator" w:id="0">
    <w:p w14:paraId="688CDD12" w14:textId="77777777" w:rsidR="001220BA" w:rsidRDefault="001220BA" w:rsidP="00CC5DA1">
      <w:r>
        <w:continuationSeparator/>
      </w:r>
    </w:p>
  </w:footnote>
  <w:footnote w:type="continuationNotice" w:id="1">
    <w:p w14:paraId="388DB8E4" w14:textId="77777777" w:rsidR="001220BA" w:rsidRDefault="001220B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D5F99" w14:textId="77777777" w:rsidR="00484C79" w:rsidRDefault="001531BF" w:rsidP="00CC5DA1">
    <w:pPr>
      <w:pStyle w:val="Sidehoved"/>
    </w:pPr>
    <w:r w:rsidRPr="0057479C">
      <w:rPr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7BA5BC7" wp14:editId="635FA58D">
              <wp:simplePos x="0" y="0"/>
              <wp:positionH relativeFrom="column">
                <wp:posOffset>4309745</wp:posOffset>
              </wp:positionH>
              <wp:positionV relativeFrom="paragraph">
                <wp:posOffset>1199515</wp:posOffset>
              </wp:positionV>
              <wp:extent cx="1771650" cy="314325"/>
              <wp:effectExtent l="0" t="0" r="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6A38DE" w14:textId="2323D423" w:rsidR="007D1147" w:rsidRPr="001531BF" w:rsidRDefault="007D1147" w:rsidP="007D1147">
                          <w:pPr>
                            <w:pStyle w:val="Signatur"/>
                            <w:rPr>
                              <w:sz w:val="18"/>
                              <w:szCs w:val="24"/>
                            </w:rPr>
                          </w:pPr>
                          <w:r w:rsidRPr="001531BF">
                            <w:rPr>
                              <w:sz w:val="18"/>
                              <w:szCs w:val="24"/>
                            </w:rPr>
                            <w:t>Dato:</w:t>
                          </w:r>
                          <w:r w:rsidR="00110AFC" w:rsidRPr="001531BF">
                            <w:rPr>
                              <w:sz w:val="18"/>
                              <w:szCs w:val="24"/>
                            </w:rPr>
                            <w:t xml:space="preserve"> </w:t>
                          </w:r>
                          <w:r w:rsidR="00110AFC" w:rsidRPr="001531BF">
                            <w:rPr>
                              <w:sz w:val="18"/>
                              <w:szCs w:val="24"/>
                            </w:rPr>
                            <w:fldChar w:fldCharType="begin"/>
                          </w:r>
                          <w:r w:rsidR="00110AFC" w:rsidRPr="001531BF">
                            <w:rPr>
                              <w:sz w:val="18"/>
                              <w:szCs w:val="24"/>
                            </w:rPr>
                            <w:instrText xml:space="preserve"> TIME \@ "d. MMMM yyyy" </w:instrText>
                          </w:r>
                          <w:r w:rsidR="00110AFC" w:rsidRPr="001531BF">
                            <w:rPr>
                              <w:sz w:val="18"/>
                              <w:szCs w:val="24"/>
                            </w:rPr>
                            <w:fldChar w:fldCharType="separate"/>
                          </w:r>
                          <w:r w:rsidR="009515DB">
                            <w:rPr>
                              <w:noProof/>
                              <w:sz w:val="18"/>
                              <w:szCs w:val="24"/>
                            </w:rPr>
                            <w:t>9. marts 2026</w:t>
                          </w:r>
                          <w:r w:rsidR="00110AFC" w:rsidRPr="001531BF">
                            <w:rPr>
                              <w:sz w:val="18"/>
                              <w:szCs w:val="24"/>
                            </w:rPr>
                            <w:fldChar w:fldCharType="end"/>
                          </w:r>
                          <w:r w:rsidR="00110AFC" w:rsidRPr="001531BF">
                            <w:rPr>
                              <w:sz w:val="18"/>
                              <w:szCs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BA5BC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39.35pt;margin-top:94.45pt;width:139.5pt;height:24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" filled="f" stroked="f">
              <v:textbox>
                <w:txbxContent>
                  <w:p w14:paraId="306A38DE" w14:textId="2323D423" w:rsidR="007D1147" w:rsidRPr="001531BF" w:rsidRDefault="007D1147" w:rsidP="007D1147">
                    <w:pPr>
                      <w:pStyle w:val="Signatur"/>
                      <w:rPr>
                        <w:sz w:val="18"/>
                        <w:szCs w:val="24"/>
                      </w:rPr>
                    </w:pPr>
                    <w:r w:rsidRPr="001531BF">
                      <w:rPr>
                        <w:sz w:val="18"/>
                        <w:szCs w:val="24"/>
                      </w:rPr>
                      <w:t>Dato:</w:t>
                    </w:r>
                    <w:r w:rsidR="00110AFC" w:rsidRPr="001531BF">
                      <w:rPr>
                        <w:sz w:val="18"/>
                        <w:szCs w:val="24"/>
                      </w:rPr>
                      <w:t xml:space="preserve"> </w:t>
                    </w:r>
                    <w:r w:rsidR="00110AFC" w:rsidRPr="001531BF">
                      <w:rPr>
                        <w:sz w:val="18"/>
                        <w:szCs w:val="24"/>
                      </w:rPr>
                      <w:fldChar w:fldCharType="begin"/>
                    </w:r>
                    <w:r w:rsidR="00110AFC" w:rsidRPr="001531BF">
                      <w:rPr>
                        <w:sz w:val="18"/>
                        <w:szCs w:val="24"/>
                      </w:rPr>
                      <w:instrText xml:space="preserve"> TIME \@ "d. MMMM yyyy" </w:instrText>
                    </w:r>
                    <w:r w:rsidR="00110AFC" w:rsidRPr="001531BF">
                      <w:rPr>
                        <w:sz w:val="18"/>
                        <w:szCs w:val="24"/>
                      </w:rPr>
                      <w:fldChar w:fldCharType="separate"/>
                    </w:r>
                    <w:r w:rsidR="009515DB">
                      <w:rPr>
                        <w:noProof/>
                        <w:sz w:val="18"/>
                        <w:szCs w:val="24"/>
                      </w:rPr>
                      <w:t>9. marts 2026</w:t>
                    </w:r>
                    <w:r w:rsidR="00110AFC" w:rsidRPr="001531BF">
                      <w:rPr>
                        <w:sz w:val="18"/>
                        <w:szCs w:val="24"/>
                      </w:rPr>
                      <w:fldChar w:fldCharType="end"/>
                    </w:r>
                    <w:r w:rsidR="00110AFC" w:rsidRPr="001531BF">
                      <w:rPr>
                        <w:sz w:val="18"/>
                        <w:szCs w:val="24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C70C0">
      <w:rPr>
        <w:noProof/>
      </w:rPr>
      <w:drawing>
        <wp:anchor distT="0" distB="0" distL="114300" distR="114300" simplePos="0" relativeHeight="251658241" behindDoc="1" locked="0" layoutInCell="1" allowOverlap="1" wp14:anchorId="675EFE44" wp14:editId="424D740F">
          <wp:simplePos x="0" y="0"/>
          <wp:positionH relativeFrom="column">
            <wp:posOffset>2907487</wp:posOffset>
          </wp:positionH>
          <wp:positionV relativeFrom="paragraph">
            <wp:posOffset>351790</wp:posOffset>
          </wp:positionV>
          <wp:extent cx="3030166" cy="504000"/>
          <wp:effectExtent l="0" t="0" r="0" b="0"/>
          <wp:wrapTight wrapText="bothSides">
            <wp:wrapPolygon edited="0">
              <wp:start x="0" y="0"/>
              <wp:lineTo x="0" y="20429"/>
              <wp:lineTo x="21460" y="20429"/>
              <wp:lineTo x="21460" y="0"/>
              <wp:lineTo x="0" y="0"/>
            </wp:wrapPolygon>
          </wp:wrapTight>
          <wp:docPr id="664982665" name="Billede 4" descr="Et billede, der indeholder tekst, Font/skrifttype, logo, Grafik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311571" name="Billede 4" descr="Et billede, der indeholder tekst, Font/skrifttype, logo, Grafik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0166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1982B7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E0C11FD"/>
    <w:multiLevelType w:val="hybridMultilevel"/>
    <w:tmpl w:val="71FAE08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90345"/>
    <w:multiLevelType w:val="hybridMultilevel"/>
    <w:tmpl w:val="05747834"/>
    <w:lvl w:ilvl="0" w:tplc="0484B16C">
      <w:start w:val="600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02C5B"/>
    <w:multiLevelType w:val="hybridMultilevel"/>
    <w:tmpl w:val="B888CF08"/>
    <w:lvl w:ilvl="0" w:tplc="040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3D272A"/>
    <w:multiLevelType w:val="hybridMultilevel"/>
    <w:tmpl w:val="21B45040"/>
    <w:lvl w:ilvl="0" w:tplc="3178225E">
      <w:start w:val="1"/>
      <w:numFmt w:val="bullet"/>
      <w:pStyle w:val="Listeafsnit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21FF6"/>
    <w:multiLevelType w:val="hybridMultilevel"/>
    <w:tmpl w:val="B510B642"/>
    <w:lvl w:ilvl="0" w:tplc="2BCA7074">
      <w:numFmt w:val="bullet"/>
      <w:pStyle w:val="Indholdsfortegnelse3"/>
      <w:lvlText w:val="-"/>
      <w:lvlJc w:val="left"/>
      <w:pPr>
        <w:ind w:left="11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242C575B"/>
    <w:multiLevelType w:val="hybridMultilevel"/>
    <w:tmpl w:val="08F4D18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093F73"/>
    <w:multiLevelType w:val="hybridMultilevel"/>
    <w:tmpl w:val="B87E6CC0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D24DC7"/>
    <w:multiLevelType w:val="hybridMultilevel"/>
    <w:tmpl w:val="5C00C812"/>
    <w:lvl w:ilvl="0" w:tplc="8ABCE9F8">
      <w:start w:val="178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1C72FA"/>
    <w:multiLevelType w:val="hybridMultilevel"/>
    <w:tmpl w:val="470AC9A6"/>
    <w:lvl w:ilvl="0" w:tplc="0406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0EC1D3C"/>
    <w:multiLevelType w:val="hybridMultilevel"/>
    <w:tmpl w:val="8C90E2FA"/>
    <w:lvl w:ilvl="0" w:tplc="BB6239B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1" w15:restartNumberingAfterBreak="0">
    <w:nsid w:val="31F11E32"/>
    <w:multiLevelType w:val="hybridMultilevel"/>
    <w:tmpl w:val="2584C4B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B21EC"/>
    <w:multiLevelType w:val="hybridMultilevel"/>
    <w:tmpl w:val="36024BC6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F560CA"/>
    <w:multiLevelType w:val="hybridMultilevel"/>
    <w:tmpl w:val="F4F634B8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7930B9"/>
    <w:multiLevelType w:val="hybridMultilevel"/>
    <w:tmpl w:val="E12E4476"/>
    <w:lvl w:ilvl="0" w:tplc="22D6D008">
      <w:numFmt w:val="bullet"/>
      <w:pStyle w:val="Indholdsfortegnelse1"/>
      <w:lvlText w:val="-"/>
      <w:lvlJc w:val="left"/>
      <w:pPr>
        <w:ind w:left="2024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5" w15:restartNumberingAfterBreak="0">
    <w:nsid w:val="459D635C"/>
    <w:multiLevelType w:val="hybridMultilevel"/>
    <w:tmpl w:val="FFE82CF2"/>
    <w:lvl w:ilvl="0" w:tplc="2E96C132">
      <w:numFmt w:val="bullet"/>
      <w:pStyle w:val="Indholdsfortegnelse2"/>
      <w:lvlText w:val="-"/>
      <w:lvlJc w:val="left"/>
      <w:pPr>
        <w:ind w:left="9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6" w15:restartNumberingAfterBreak="0">
    <w:nsid w:val="48385456"/>
    <w:multiLevelType w:val="hybridMultilevel"/>
    <w:tmpl w:val="8F9E47FC"/>
    <w:lvl w:ilvl="0" w:tplc="1CBE10B0">
      <w:start w:val="1"/>
      <w:numFmt w:val="bullet"/>
      <w:pStyle w:val="Listeafsnit"/>
      <w:lvlText w:val=""/>
      <w:lvlJc w:val="left"/>
      <w:pPr>
        <w:ind w:left="1004" w:hanging="360"/>
      </w:pPr>
      <w:rPr>
        <w:rFonts w:ascii="Wingdings" w:hAnsi="Wingdings" w:hint="default"/>
        <w:color w:val="444A49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FF93170"/>
    <w:multiLevelType w:val="hybridMultilevel"/>
    <w:tmpl w:val="EBF8227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6876BB"/>
    <w:multiLevelType w:val="hybridMultilevel"/>
    <w:tmpl w:val="1BC4B7D2"/>
    <w:lvl w:ilvl="0" w:tplc="FFC2628C">
      <w:start w:val="600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B1DDE"/>
    <w:multiLevelType w:val="hybridMultilevel"/>
    <w:tmpl w:val="069020A2"/>
    <w:lvl w:ilvl="0" w:tplc="0406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 w15:restartNumberingAfterBreak="0">
    <w:nsid w:val="7C6A4B2E"/>
    <w:multiLevelType w:val="hybridMultilevel"/>
    <w:tmpl w:val="E6FACA64"/>
    <w:lvl w:ilvl="0" w:tplc="040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04824367">
    <w:abstractNumId w:val="8"/>
  </w:num>
  <w:num w:numId="2" w16cid:durableId="588732953">
    <w:abstractNumId w:val="1"/>
  </w:num>
  <w:num w:numId="3" w16cid:durableId="1788309643">
    <w:abstractNumId w:val="6"/>
  </w:num>
  <w:num w:numId="4" w16cid:durableId="1589775763">
    <w:abstractNumId w:val="10"/>
  </w:num>
  <w:num w:numId="5" w16cid:durableId="90710056">
    <w:abstractNumId w:val="17"/>
  </w:num>
  <w:num w:numId="6" w16cid:durableId="1751003627">
    <w:abstractNumId w:val="3"/>
  </w:num>
  <w:num w:numId="7" w16cid:durableId="924648125">
    <w:abstractNumId w:val="7"/>
  </w:num>
  <w:num w:numId="8" w16cid:durableId="80956278">
    <w:abstractNumId w:val="11"/>
  </w:num>
  <w:num w:numId="9" w16cid:durableId="272178747">
    <w:abstractNumId w:val="19"/>
  </w:num>
  <w:num w:numId="10" w16cid:durableId="274361774">
    <w:abstractNumId w:val="12"/>
  </w:num>
  <w:num w:numId="11" w16cid:durableId="275211524">
    <w:abstractNumId w:val="13"/>
  </w:num>
  <w:num w:numId="12" w16cid:durableId="1905605649">
    <w:abstractNumId w:val="20"/>
  </w:num>
  <w:num w:numId="13" w16cid:durableId="1419862515">
    <w:abstractNumId w:val="18"/>
  </w:num>
  <w:num w:numId="14" w16cid:durableId="701591572">
    <w:abstractNumId w:val="2"/>
  </w:num>
  <w:num w:numId="15" w16cid:durableId="2048800161">
    <w:abstractNumId w:val="9"/>
  </w:num>
  <w:num w:numId="16" w16cid:durableId="2030836667">
    <w:abstractNumId w:val="4"/>
  </w:num>
  <w:num w:numId="17" w16cid:durableId="1345521118">
    <w:abstractNumId w:val="16"/>
  </w:num>
  <w:num w:numId="18" w16cid:durableId="1835414101">
    <w:abstractNumId w:val="0"/>
  </w:num>
  <w:num w:numId="19" w16cid:durableId="1679426413">
    <w:abstractNumId w:val="16"/>
  </w:num>
  <w:num w:numId="20" w16cid:durableId="649360846">
    <w:abstractNumId w:val="14"/>
  </w:num>
  <w:num w:numId="21" w16cid:durableId="183330220">
    <w:abstractNumId w:val="15"/>
  </w:num>
  <w:num w:numId="22" w16cid:durableId="9540164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6C"/>
    <w:rsid w:val="00004AE2"/>
    <w:rsid w:val="00031492"/>
    <w:rsid w:val="00034B48"/>
    <w:rsid w:val="0003600D"/>
    <w:rsid w:val="000517AD"/>
    <w:rsid w:val="00087546"/>
    <w:rsid w:val="00090166"/>
    <w:rsid w:val="00091A6D"/>
    <w:rsid w:val="000978EA"/>
    <w:rsid w:val="000A205D"/>
    <w:rsid w:val="000B2A28"/>
    <w:rsid w:val="000B3FB7"/>
    <w:rsid w:val="000C29A1"/>
    <w:rsid w:val="000C70C0"/>
    <w:rsid w:val="000E61DD"/>
    <w:rsid w:val="000F3626"/>
    <w:rsid w:val="00110AFC"/>
    <w:rsid w:val="001220BA"/>
    <w:rsid w:val="00131EB1"/>
    <w:rsid w:val="00133970"/>
    <w:rsid w:val="0014103E"/>
    <w:rsid w:val="00144035"/>
    <w:rsid w:val="001531BF"/>
    <w:rsid w:val="001550F6"/>
    <w:rsid w:val="0016214F"/>
    <w:rsid w:val="0016503B"/>
    <w:rsid w:val="00165992"/>
    <w:rsid w:val="001932D5"/>
    <w:rsid w:val="00194428"/>
    <w:rsid w:val="00195529"/>
    <w:rsid w:val="001A1A2E"/>
    <w:rsid w:val="001A2E04"/>
    <w:rsid w:val="001A65C0"/>
    <w:rsid w:val="001B4B7C"/>
    <w:rsid w:val="001C019C"/>
    <w:rsid w:val="001C3A85"/>
    <w:rsid w:val="001C3CF3"/>
    <w:rsid w:val="001C7EC1"/>
    <w:rsid w:val="001E1257"/>
    <w:rsid w:val="001E331D"/>
    <w:rsid w:val="001E5CB4"/>
    <w:rsid w:val="001F3975"/>
    <w:rsid w:val="00214112"/>
    <w:rsid w:val="002155A6"/>
    <w:rsid w:val="002220BB"/>
    <w:rsid w:val="002422F4"/>
    <w:rsid w:val="00247AB5"/>
    <w:rsid w:val="002752D6"/>
    <w:rsid w:val="00285FBC"/>
    <w:rsid w:val="002B07B1"/>
    <w:rsid w:val="002D7E3E"/>
    <w:rsid w:val="002E174F"/>
    <w:rsid w:val="002E1EA7"/>
    <w:rsid w:val="002F0099"/>
    <w:rsid w:val="003064F8"/>
    <w:rsid w:val="00326721"/>
    <w:rsid w:val="00351249"/>
    <w:rsid w:val="00352425"/>
    <w:rsid w:val="00355F95"/>
    <w:rsid w:val="00362F1C"/>
    <w:rsid w:val="00364D4B"/>
    <w:rsid w:val="00366A64"/>
    <w:rsid w:val="00375C3B"/>
    <w:rsid w:val="00377323"/>
    <w:rsid w:val="00387424"/>
    <w:rsid w:val="00390D15"/>
    <w:rsid w:val="00391452"/>
    <w:rsid w:val="0039382A"/>
    <w:rsid w:val="0039470A"/>
    <w:rsid w:val="003B3D57"/>
    <w:rsid w:val="003B5FD3"/>
    <w:rsid w:val="003C0CDC"/>
    <w:rsid w:val="003C24B5"/>
    <w:rsid w:val="003C2FD1"/>
    <w:rsid w:val="003C45CD"/>
    <w:rsid w:val="003C601E"/>
    <w:rsid w:val="003D2AF3"/>
    <w:rsid w:val="003D6BEA"/>
    <w:rsid w:val="003E5B4F"/>
    <w:rsid w:val="0041017B"/>
    <w:rsid w:val="00420C27"/>
    <w:rsid w:val="00420FA2"/>
    <w:rsid w:val="00425A6F"/>
    <w:rsid w:val="0043150F"/>
    <w:rsid w:val="00452E31"/>
    <w:rsid w:val="00457895"/>
    <w:rsid w:val="00460541"/>
    <w:rsid w:val="004721C2"/>
    <w:rsid w:val="0047657C"/>
    <w:rsid w:val="00484C79"/>
    <w:rsid w:val="004A6B7C"/>
    <w:rsid w:val="004B5947"/>
    <w:rsid w:val="004B743A"/>
    <w:rsid w:val="004C0EB2"/>
    <w:rsid w:val="004C19A8"/>
    <w:rsid w:val="005062F6"/>
    <w:rsid w:val="00515BC4"/>
    <w:rsid w:val="005330A5"/>
    <w:rsid w:val="005451DA"/>
    <w:rsid w:val="00561343"/>
    <w:rsid w:val="00562058"/>
    <w:rsid w:val="005656AE"/>
    <w:rsid w:val="00580A47"/>
    <w:rsid w:val="00585EC7"/>
    <w:rsid w:val="005A5B01"/>
    <w:rsid w:val="005A70D2"/>
    <w:rsid w:val="005B1F5F"/>
    <w:rsid w:val="005B4ADC"/>
    <w:rsid w:val="005C45B7"/>
    <w:rsid w:val="005C45DD"/>
    <w:rsid w:val="005D49AD"/>
    <w:rsid w:val="005E1B39"/>
    <w:rsid w:val="005F0963"/>
    <w:rsid w:val="005F2F13"/>
    <w:rsid w:val="006003D6"/>
    <w:rsid w:val="006109C3"/>
    <w:rsid w:val="006270E5"/>
    <w:rsid w:val="0063572C"/>
    <w:rsid w:val="00636B68"/>
    <w:rsid w:val="006525A7"/>
    <w:rsid w:val="006562E9"/>
    <w:rsid w:val="00661FE1"/>
    <w:rsid w:val="0067222D"/>
    <w:rsid w:val="00672AB5"/>
    <w:rsid w:val="006903FA"/>
    <w:rsid w:val="00694299"/>
    <w:rsid w:val="006943DE"/>
    <w:rsid w:val="006A05F9"/>
    <w:rsid w:val="006A6E15"/>
    <w:rsid w:val="006E5BD6"/>
    <w:rsid w:val="006F084A"/>
    <w:rsid w:val="006F5845"/>
    <w:rsid w:val="007076C6"/>
    <w:rsid w:val="00712548"/>
    <w:rsid w:val="00712570"/>
    <w:rsid w:val="007125EB"/>
    <w:rsid w:val="00712CF1"/>
    <w:rsid w:val="00731A5E"/>
    <w:rsid w:val="00735C2C"/>
    <w:rsid w:val="007362CD"/>
    <w:rsid w:val="007438E5"/>
    <w:rsid w:val="0075037D"/>
    <w:rsid w:val="0076317B"/>
    <w:rsid w:val="007704F1"/>
    <w:rsid w:val="00791BCF"/>
    <w:rsid w:val="0079551D"/>
    <w:rsid w:val="007A2D42"/>
    <w:rsid w:val="007C18C9"/>
    <w:rsid w:val="007D1147"/>
    <w:rsid w:val="007D5495"/>
    <w:rsid w:val="007D5B18"/>
    <w:rsid w:val="007D684B"/>
    <w:rsid w:val="007E7E0E"/>
    <w:rsid w:val="007F6D7A"/>
    <w:rsid w:val="00813439"/>
    <w:rsid w:val="008204D5"/>
    <w:rsid w:val="00832113"/>
    <w:rsid w:val="00844224"/>
    <w:rsid w:val="008618C4"/>
    <w:rsid w:val="00871223"/>
    <w:rsid w:val="008802C2"/>
    <w:rsid w:val="008822D4"/>
    <w:rsid w:val="008A2C4D"/>
    <w:rsid w:val="008B1299"/>
    <w:rsid w:val="008B4A77"/>
    <w:rsid w:val="008D1D14"/>
    <w:rsid w:val="008D6D0A"/>
    <w:rsid w:val="008E64AF"/>
    <w:rsid w:val="008E7751"/>
    <w:rsid w:val="0090299F"/>
    <w:rsid w:val="00911E6B"/>
    <w:rsid w:val="00942E18"/>
    <w:rsid w:val="009501A9"/>
    <w:rsid w:val="009515DB"/>
    <w:rsid w:val="00953103"/>
    <w:rsid w:val="0097059B"/>
    <w:rsid w:val="009A08CE"/>
    <w:rsid w:val="009A0997"/>
    <w:rsid w:val="009A4E66"/>
    <w:rsid w:val="009A50BC"/>
    <w:rsid w:val="009B0E93"/>
    <w:rsid w:val="009C08F8"/>
    <w:rsid w:val="009C0979"/>
    <w:rsid w:val="009C4E5D"/>
    <w:rsid w:val="009D5C71"/>
    <w:rsid w:val="009F7843"/>
    <w:rsid w:val="00A45098"/>
    <w:rsid w:val="00A46811"/>
    <w:rsid w:val="00A55B3B"/>
    <w:rsid w:val="00A577CA"/>
    <w:rsid w:val="00A6754B"/>
    <w:rsid w:val="00A81665"/>
    <w:rsid w:val="00A850F3"/>
    <w:rsid w:val="00A9186D"/>
    <w:rsid w:val="00A96728"/>
    <w:rsid w:val="00AB1FE8"/>
    <w:rsid w:val="00AB4B7E"/>
    <w:rsid w:val="00AB7B75"/>
    <w:rsid w:val="00AC015D"/>
    <w:rsid w:val="00AC261B"/>
    <w:rsid w:val="00AC289E"/>
    <w:rsid w:val="00AC62AC"/>
    <w:rsid w:val="00AD079C"/>
    <w:rsid w:val="00AE1C1C"/>
    <w:rsid w:val="00AE2FC8"/>
    <w:rsid w:val="00AE7CAB"/>
    <w:rsid w:val="00AF2D7D"/>
    <w:rsid w:val="00B02198"/>
    <w:rsid w:val="00B04BC5"/>
    <w:rsid w:val="00B12EBE"/>
    <w:rsid w:val="00B2020F"/>
    <w:rsid w:val="00B245B6"/>
    <w:rsid w:val="00B256A3"/>
    <w:rsid w:val="00B32486"/>
    <w:rsid w:val="00B445FD"/>
    <w:rsid w:val="00B4756C"/>
    <w:rsid w:val="00B67DC3"/>
    <w:rsid w:val="00B70791"/>
    <w:rsid w:val="00B77722"/>
    <w:rsid w:val="00B80C87"/>
    <w:rsid w:val="00B81BB3"/>
    <w:rsid w:val="00B879BA"/>
    <w:rsid w:val="00B92C5F"/>
    <w:rsid w:val="00B97B83"/>
    <w:rsid w:val="00BA77CA"/>
    <w:rsid w:val="00BB2323"/>
    <w:rsid w:val="00BB4045"/>
    <w:rsid w:val="00BE06E0"/>
    <w:rsid w:val="00BE3AB5"/>
    <w:rsid w:val="00BF1BFC"/>
    <w:rsid w:val="00C30A04"/>
    <w:rsid w:val="00C356C2"/>
    <w:rsid w:val="00C6640D"/>
    <w:rsid w:val="00C66E64"/>
    <w:rsid w:val="00C94253"/>
    <w:rsid w:val="00CA341F"/>
    <w:rsid w:val="00CA7F7C"/>
    <w:rsid w:val="00CB6E5F"/>
    <w:rsid w:val="00CC16AF"/>
    <w:rsid w:val="00CC4C9F"/>
    <w:rsid w:val="00CC5DA1"/>
    <w:rsid w:val="00CD130A"/>
    <w:rsid w:val="00CD741A"/>
    <w:rsid w:val="00CE1C81"/>
    <w:rsid w:val="00CE555F"/>
    <w:rsid w:val="00CF5D87"/>
    <w:rsid w:val="00D03123"/>
    <w:rsid w:val="00D11974"/>
    <w:rsid w:val="00D14276"/>
    <w:rsid w:val="00D14655"/>
    <w:rsid w:val="00D43E52"/>
    <w:rsid w:val="00D62BB9"/>
    <w:rsid w:val="00D71029"/>
    <w:rsid w:val="00D72E7A"/>
    <w:rsid w:val="00D74525"/>
    <w:rsid w:val="00D7660C"/>
    <w:rsid w:val="00D875A2"/>
    <w:rsid w:val="00D9439E"/>
    <w:rsid w:val="00DA3D2B"/>
    <w:rsid w:val="00DA4333"/>
    <w:rsid w:val="00DB5F7F"/>
    <w:rsid w:val="00DD1B28"/>
    <w:rsid w:val="00DD3075"/>
    <w:rsid w:val="00DD7BA5"/>
    <w:rsid w:val="00DD7E97"/>
    <w:rsid w:val="00DE7835"/>
    <w:rsid w:val="00E023F2"/>
    <w:rsid w:val="00E1522D"/>
    <w:rsid w:val="00E2444B"/>
    <w:rsid w:val="00E264EE"/>
    <w:rsid w:val="00E33488"/>
    <w:rsid w:val="00E43BAD"/>
    <w:rsid w:val="00E44BCD"/>
    <w:rsid w:val="00E9318D"/>
    <w:rsid w:val="00EB1113"/>
    <w:rsid w:val="00EB26DD"/>
    <w:rsid w:val="00EB51D3"/>
    <w:rsid w:val="00ED19C3"/>
    <w:rsid w:val="00ED546E"/>
    <w:rsid w:val="00EE7EB2"/>
    <w:rsid w:val="00EF2BEB"/>
    <w:rsid w:val="00F15F76"/>
    <w:rsid w:val="00F26150"/>
    <w:rsid w:val="00F5384C"/>
    <w:rsid w:val="00F64A5E"/>
    <w:rsid w:val="00F8542A"/>
    <w:rsid w:val="00F85D05"/>
    <w:rsid w:val="00F93B9B"/>
    <w:rsid w:val="00FC4126"/>
    <w:rsid w:val="00FC4AAE"/>
    <w:rsid w:val="00FE172D"/>
    <w:rsid w:val="00FF4DE7"/>
    <w:rsid w:val="00FF5471"/>
    <w:rsid w:val="2DDF9118"/>
    <w:rsid w:val="2DEB2D42"/>
    <w:rsid w:val="55C177F5"/>
    <w:rsid w:val="584D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ED3B16"/>
  <w15:docId w15:val="{29B4EF32-FD30-4546-9111-091E2170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5DA1"/>
    <w:pPr>
      <w:spacing w:line="276" w:lineRule="auto"/>
    </w:pPr>
    <w:rPr>
      <w:rFonts w:ascii="Verdana" w:hAnsi="Verdana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375C3B"/>
    <w:pPr>
      <w:keepNext/>
      <w:widowControl w:val="0"/>
      <w:autoSpaceDE w:val="0"/>
      <w:autoSpaceDN w:val="0"/>
      <w:adjustRightInd w:val="0"/>
      <w:outlineLvl w:val="0"/>
    </w:pPr>
    <w:rPr>
      <w:b/>
      <w:bCs/>
      <w:color w:val="444A49"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420F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694299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694299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460541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AC015D"/>
    <w:pPr>
      <w:numPr>
        <w:numId w:val="17"/>
      </w:numPr>
      <w:spacing w:after="120"/>
      <w:ind w:left="425" w:hanging="357"/>
    </w:pPr>
    <w:rPr>
      <w:rFonts w:eastAsiaTheme="minorHAnsi"/>
      <w:sz w:val="18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375C3B"/>
    <w:rPr>
      <w:rFonts w:ascii="Verdana" w:hAnsi="Verdana"/>
      <w:b/>
      <w:bCs/>
      <w:color w:val="444A49"/>
      <w:kern w:val="32"/>
      <w:sz w:val="24"/>
      <w:szCs w:val="32"/>
      <w:lang w:eastAsia="en-US"/>
    </w:rPr>
  </w:style>
  <w:style w:type="character" w:styleId="Hyperlink">
    <w:name w:val="Hyperlink"/>
    <w:basedOn w:val="Standardskrifttypeiafsnit"/>
    <w:uiPriority w:val="99"/>
    <w:rsid w:val="00A577CA"/>
    <w:rPr>
      <w:color w:val="0000FF" w:themeColor="hyperlink"/>
      <w:u w:val="single"/>
    </w:rPr>
  </w:style>
  <w:style w:type="character" w:styleId="Kraftighenvisning">
    <w:name w:val="Intense Reference"/>
    <w:basedOn w:val="Standardskrifttypeiafsnit"/>
    <w:uiPriority w:val="32"/>
    <w:qFormat/>
    <w:rsid w:val="00561343"/>
    <w:rPr>
      <w:b/>
      <w:bCs/>
      <w:smallCaps/>
      <w:color w:val="4F81BD" w:themeColor="accent1"/>
      <w:spacing w:val="5"/>
    </w:rPr>
  </w:style>
  <w:style w:type="paragraph" w:customStyle="1" w:styleId="Brdtekst1">
    <w:name w:val="Brødtekst1"/>
    <w:next w:val="Normal"/>
    <w:link w:val="Brdtekst1Tegn"/>
    <w:qFormat/>
    <w:rsid w:val="00452E31"/>
    <w:pPr>
      <w:spacing w:before="120"/>
    </w:pPr>
    <w:rPr>
      <w:rFonts w:ascii="Verdana" w:hAnsi="Verdana"/>
      <w:color w:val="444A49"/>
    </w:rPr>
  </w:style>
  <w:style w:type="paragraph" w:customStyle="1" w:styleId="Signatur">
    <w:name w:val="Signatur"/>
    <w:basedOn w:val="Brdtekst1"/>
    <w:link w:val="SignaturTegn"/>
    <w:qFormat/>
    <w:rsid w:val="00561343"/>
    <w:pPr>
      <w:spacing w:before="0" w:line="276" w:lineRule="auto"/>
    </w:pPr>
  </w:style>
  <w:style w:type="character" w:customStyle="1" w:styleId="Brdtekst1Tegn">
    <w:name w:val="Brødtekst1 Tegn"/>
    <w:basedOn w:val="Standardskrifttypeiafsnit"/>
    <w:link w:val="Brdtekst1"/>
    <w:rsid w:val="00452E31"/>
    <w:rPr>
      <w:rFonts w:ascii="Verdana" w:hAnsi="Verdana"/>
      <w:color w:val="444A49"/>
    </w:rPr>
  </w:style>
  <w:style w:type="character" w:customStyle="1" w:styleId="SignaturTegn">
    <w:name w:val="Signatur Tegn"/>
    <w:basedOn w:val="Brdtekst1Tegn"/>
    <w:link w:val="Signatur"/>
    <w:rsid w:val="00561343"/>
    <w:rPr>
      <w:rFonts w:ascii="Verdana" w:hAnsi="Verdana"/>
      <w:color w:val="444A49"/>
    </w:rPr>
  </w:style>
  <w:style w:type="character" w:styleId="Strk">
    <w:name w:val="Strong"/>
    <w:basedOn w:val="Standardskrifttypeiafsnit"/>
    <w:qFormat/>
    <w:rsid w:val="001C3A85"/>
    <w:rPr>
      <w:b/>
      <w:bCs/>
    </w:rPr>
  </w:style>
  <w:style w:type="character" w:styleId="Fremhv">
    <w:name w:val="Emphasis"/>
    <w:basedOn w:val="Standardskrifttypeiafsnit"/>
    <w:qFormat/>
    <w:rsid w:val="008D6D0A"/>
    <w:rPr>
      <w:i/>
      <w:iCs/>
      <w:sz w:val="16"/>
    </w:rPr>
  </w:style>
  <w:style w:type="paragraph" w:customStyle="1" w:styleId="KHLAdresse">
    <w:name w:val="KHL Adresse"/>
    <w:basedOn w:val="Normal"/>
    <w:link w:val="KHLAdresseTegn"/>
    <w:qFormat/>
    <w:rsid w:val="001C3A85"/>
    <w:pPr>
      <w:jc w:val="right"/>
    </w:pPr>
    <w:rPr>
      <w:sz w:val="16"/>
    </w:rPr>
  </w:style>
  <w:style w:type="character" w:customStyle="1" w:styleId="KHLAdresseTegn">
    <w:name w:val="KHL Adresse Tegn"/>
    <w:basedOn w:val="Standardskrifttypeiafsnit"/>
    <w:link w:val="KHLAdresse"/>
    <w:rsid w:val="001C3A85"/>
    <w:rPr>
      <w:rFonts w:ascii="Verdana" w:hAnsi="Verdana"/>
      <w:sz w:val="16"/>
    </w:rPr>
  </w:style>
  <w:style w:type="character" w:styleId="Pladsholdertekst">
    <w:name w:val="Placeholder Text"/>
    <w:basedOn w:val="Standardskrifttypeiafsnit"/>
    <w:uiPriority w:val="99"/>
    <w:semiHidden/>
    <w:rsid w:val="00364D4B"/>
    <w:rPr>
      <w:color w:val="808080"/>
    </w:rPr>
  </w:style>
  <w:style w:type="paragraph" w:customStyle="1" w:styleId="Undertitel1">
    <w:name w:val="Undertitel1"/>
    <w:basedOn w:val="Overskrift1"/>
    <w:qFormat/>
    <w:rsid w:val="008D6D0A"/>
    <w:rPr>
      <w:color w:val="88C6E6"/>
    </w:rPr>
  </w:style>
  <w:style w:type="table" w:styleId="Tabel-Gitter">
    <w:name w:val="Table Grid"/>
    <w:basedOn w:val="Tabel-Normal"/>
    <w:rsid w:val="008D6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titel">
    <w:name w:val="Subtitle"/>
    <w:basedOn w:val="Normal"/>
    <w:next w:val="Normal"/>
    <w:link w:val="UndertitelTegn"/>
    <w:qFormat/>
    <w:rsid w:val="00355F95"/>
    <w:pPr>
      <w:numPr>
        <w:ilvl w:val="1"/>
      </w:numPr>
    </w:pPr>
    <w:rPr>
      <w:rFonts w:eastAsiaTheme="minorEastAsia" w:cstheme="minorBidi"/>
      <w:b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355F95"/>
    <w:rPr>
      <w:rFonts w:ascii="Verdana" w:eastAsiaTheme="minorEastAsia" w:hAnsi="Verdana" w:cstheme="minorBidi"/>
      <w:b/>
      <w:color w:val="5A5A5A" w:themeColor="text1" w:themeTint="A5"/>
      <w:spacing w:val="15"/>
      <w:sz w:val="22"/>
      <w:szCs w:val="22"/>
      <w:lang w:eastAsia="en-US"/>
    </w:rPr>
  </w:style>
  <w:style w:type="table" w:styleId="Almindeligtabel2">
    <w:name w:val="Plain Table 2"/>
    <w:basedOn w:val="Tabel-Normal"/>
    <w:uiPriority w:val="42"/>
    <w:rsid w:val="007076C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452E3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Overskrift2Tegn">
    <w:name w:val="Overskrift 2 Tegn"/>
    <w:basedOn w:val="Standardskrifttypeiafsnit"/>
    <w:link w:val="Overskrift2"/>
    <w:rsid w:val="00420FA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vaghenvisning">
    <w:name w:val="Subtle Reference"/>
    <w:basedOn w:val="Standardskrifttypeiafsnit"/>
    <w:uiPriority w:val="31"/>
    <w:qFormat/>
    <w:rsid w:val="00420FA2"/>
    <w:rPr>
      <w:smallCaps/>
      <w:color w:val="5A5A5A" w:themeColor="text1" w:themeTint="A5"/>
      <w:sz w:val="16"/>
      <w:szCs w:val="16"/>
    </w:rPr>
  </w:style>
  <w:style w:type="table" w:styleId="Almindeligtabel1">
    <w:name w:val="Plain Table 1"/>
    <w:basedOn w:val="Tabel-Normal"/>
    <w:uiPriority w:val="41"/>
    <w:rsid w:val="00CC5DA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4">
    <w:name w:val="Plain Table 4"/>
    <w:basedOn w:val="Tabel-Normal"/>
    <w:uiPriority w:val="44"/>
    <w:rsid w:val="00375C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Opstilling-punkttegn">
    <w:name w:val="List Bullet"/>
    <w:basedOn w:val="Normal"/>
    <w:link w:val="Opstilling-punkttegnTegn"/>
    <w:uiPriority w:val="99"/>
    <w:unhideWhenUsed/>
    <w:rsid w:val="00DD7BA5"/>
    <w:pPr>
      <w:numPr>
        <w:numId w:val="18"/>
      </w:numPr>
      <w:spacing w:line="280" w:lineRule="atLeast"/>
      <w:contextualSpacing/>
    </w:pPr>
    <w:rPr>
      <w:rFonts w:ascii="Arial" w:hAnsi="Arial" w:cs="Times New Roman"/>
      <w:lang w:eastAsia="da-DK"/>
    </w:rPr>
  </w:style>
  <w:style w:type="character" w:customStyle="1" w:styleId="Opstilling-punkttegnTegn">
    <w:name w:val="Opstilling - punkttegn Tegn"/>
    <w:basedOn w:val="Standardskrifttypeiafsnit"/>
    <w:link w:val="Opstilling-punkttegn"/>
    <w:uiPriority w:val="99"/>
    <w:rsid w:val="00DD7BA5"/>
    <w:rPr>
      <w:rFonts w:cs="Times New Roman"/>
    </w:rPr>
  </w:style>
  <w:style w:type="paragraph" w:customStyle="1" w:styleId="Overskrift20">
    <w:name w:val="Overskrift2"/>
    <w:basedOn w:val="Overskrift1"/>
    <w:next w:val="Brdtekst"/>
    <w:link w:val="Overskrift2Tegn0"/>
    <w:qFormat/>
    <w:rsid w:val="00DD7BA5"/>
    <w:rPr>
      <w:b w:val="0"/>
    </w:rPr>
  </w:style>
  <w:style w:type="table" w:styleId="Tabelgitter-lys">
    <w:name w:val="Grid Table Light"/>
    <w:basedOn w:val="Tabel-Normal"/>
    <w:uiPriority w:val="40"/>
    <w:rsid w:val="00C6640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rdtekst">
    <w:name w:val="Body Text"/>
    <w:basedOn w:val="Normal"/>
    <w:link w:val="BrdtekstTegn"/>
    <w:semiHidden/>
    <w:unhideWhenUsed/>
    <w:rsid w:val="00DD7BA5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DD7BA5"/>
    <w:rPr>
      <w:rFonts w:ascii="Verdana" w:hAnsi="Verdana"/>
      <w:lang w:eastAsia="en-US"/>
    </w:rPr>
  </w:style>
  <w:style w:type="character" w:customStyle="1" w:styleId="Overskrift2Tegn0">
    <w:name w:val="Overskrift2 Tegn"/>
    <w:basedOn w:val="Overskrift1Tegn"/>
    <w:link w:val="Overskrift20"/>
    <w:rsid w:val="00DD7BA5"/>
    <w:rPr>
      <w:rFonts w:ascii="Verdana" w:hAnsi="Verdana"/>
      <w:b w:val="0"/>
      <w:bCs/>
      <w:color w:val="444A49"/>
      <w:kern w:val="32"/>
      <w:sz w:val="24"/>
      <w:szCs w:val="32"/>
      <w:lang w:eastAsia="en-US"/>
    </w:rPr>
  </w:style>
  <w:style w:type="paragraph" w:customStyle="1" w:styleId="Listeafsnit2">
    <w:name w:val="Listeafsnit2"/>
    <w:basedOn w:val="Listeafsnit"/>
    <w:qFormat/>
    <w:rsid w:val="005330A5"/>
    <w:pPr>
      <w:numPr>
        <w:numId w:val="16"/>
      </w:numPr>
      <w:spacing w:after="0"/>
    </w:pPr>
  </w:style>
  <w:style w:type="paragraph" w:styleId="Overskrift">
    <w:name w:val="TOC Heading"/>
    <w:basedOn w:val="Overskrift1"/>
    <w:next w:val="Normal"/>
    <w:uiPriority w:val="39"/>
    <w:unhideWhenUsed/>
    <w:qFormat/>
    <w:rsid w:val="00B92C5F"/>
    <w:pPr>
      <w:keepLines/>
      <w:widowControl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da-DK"/>
    </w:rPr>
  </w:style>
  <w:style w:type="paragraph" w:styleId="Indholdsfortegnelse1">
    <w:name w:val="toc 1"/>
    <w:next w:val="Normal"/>
    <w:autoRedefine/>
    <w:uiPriority w:val="39"/>
    <w:unhideWhenUsed/>
    <w:rsid w:val="00B67DC3"/>
    <w:pPr>
      <w:numPr>
        <w:numId w:val="20"/>
      </w:numPr>
      <w:spacing w:after="100"/>
      <w:ind w:left="641" w:hanging="357"/>
    </w:pPr>
    <w:rPr>
      <w:rFonts w:ascii="Verdana" w:hAnsi="Verdana"/>
      <w:lang w:eastAsia="en-US"/>
    </w:rPr>
  </w:style>
  <w:style w:type="paragraph" w:styleId="Titel">
    <w:name w:val="Title"/>
    <w:basedOn w:val="Normal"/>
    <w:next w:val="Normal"/>
    <w:link w:val="TitelTegn"/>
    <w:qFormat/>
    <w:rsid w:val="00B92C5F"/>
    <w:pPr>
      <w:spacing w:line="240" w:lineRule="auto"/>
      <w:contextualSpacing/>
    </w:pPr>
    <w:rPr>
      <w:rFonts w:eastAsiaTheme="majorEastAsia" w:cstheme="majorBidi"/>
      <w:color w:val="45494A"/>
      <w:spacing w:val="-10"/>
      <w:kern w:val="28"/>
      <w:sz w:val="36"/>
      <w:szCs w:val="36"/>
    </w:rPr>
  </w:style>
  <w:style w:type="character" w:customStyle="1" w:styleId="TitelTegn">
    <w:name w:val="Titel Tegn"/>
    <w:basedOn w:val="Standardskrifttypeiafsnit"/>
    <w:link w:val="Titel"/>
    <w:rsid w:val="00B92C5F"/>
    <w:rPr>
      <w:rFonts w:ascii="Verdana" w:eastAsiaTheme="majorEastAsia" w:hAnsi="Verdana" w:cstheme="majorBidi"/>
      <w:color w:val="45494A"/>
      <w:spacing w:val="-10"/>
      <w:kern w:val="28"/>
      <w:sz w:val="36"/>
      <w:szCs w:val="36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FC4126"/>
    <w:rPr>
      <w:color w:val="605E5C"/>
      <w:shd w:val="clear" w:color="auto" w:fill="E1DFDD"/>
    </w:rPr>
  </w:style>
  <w:style w:type="paragraph" w:styleId="Indholdsfortegnelse2">
    <w:name w:val="toc 2"/>
    <w:basedOn w:val="Normal"/>
    <w:next w:val="Normal"/>
    <w:autoRedefine/>
    <w:semiHidden/>
    <w:unhideWhenUsed/>
    <w:rsid w:val="00B67DC3"/>
    <w:pPr>
      <w:numPr>
        <w:numId w:val="21"/>
      </w:numPr>
      <w:spacing w:after="100"/>
      <w:ind w:left="924" w:hanging="357"/>
    </w:pPr>
  </w:style>
  <w:style w:type="paragraph" w:styleId="Indholdsfortegnelse3">
    <w:name w:val="toc 3"/>
    <w:basedOn w:val="Normal"/>
    <w:next w:val="Normal"/>
    <w:autoRedefine/>
    <w:semiHidden/>
    <w:unhideWhenUsed/>
    <w:rsid w:val="00B67DC3"/>
    <w:pPr>
      <w:numPr>
        <w:numId w:val="22"/>
      </w:numPr>
      <w:spacing w:after="100"/>
    </w:pPr>
  </w:style>
  <w:style w:type="character" w:styleId="Svagfremhvning">
    <w:name w:val="Subtle Emphasis"/>
    <w:basedOn w:val="Standardskrifttypeiafsnit"/>
    <w:uiPriority w:val="19"/>
    <w:qFormat/>
    <w:rsid w:val="00F85D05"/>
    <w:rPr>
      <w:i/>
      <w:iCs/>
      <w:color w:val="404040" w:themeColor="text1" w:themeTint="BF"/>
    </w:rPr>
  </w:style>
  <w:style w:type="character" w:customStyle="1" w:styleId="SidefodTegn">
    <w:name w:val="Sidefod Tegn"/>
    <w:basedOn w:val="Standardskrifttypeiafsnit"/>
    <w:link w:val="Sidefod"/>
    <w:uiPriority w:val="99"/>
    <w:rsid w:val="0043150F"/>
    <w:rPr>
      <w:rFonts w:ascii="Verdana" w:hAnsi="Verdana"/>
      <w:lang w:eastAsia="en-US"/>
    </w:rPr>
  </w:style>
  <w:style w:type="character" w:styleId="BesgtLink">
    <w:name w:val="FollowedHyperlink"/>
    <w:basedOn w:val="Standardskrifttypeiafsnit"/>
    <w:semiHidden/>
    <w:unhideWhenUsed/>
    <w:rsid w:val="00BA77CA"/>
    <w:rPr>
      <w:color w:val="800080" w:themeColor="followedHyperlink"/>
      <w:u w:val="single"/>
    </w:rPr>
  </w:style>
  <w:style w:type="character" w:customStyle="1" w:styleId="SidehovedTegn">
    <w:name w:val="Sidehoved Tegn"/>
    <w:basedOn w:val="Standardskrifttypeiafsnit"/>
    <w:link w:val="Sidehoved"/>
    <w:uiPriority w:val="99"/>
    <w:rsid w:val="009B0E93"/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1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j@spiras.dk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mailto:paj@spiras.dk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mailto:mmb@spiras.dk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j\S&#248;nderjysk%20Landboforening\Natur%20&amp;%20Milj&#248;%20-%20General\Natur%20Og%20Byg\Oplandskonsulenter\Myndighedsans&#248;gninger%202024\Torben%20Madsen\PAJ%20Kommuneans&#248;gningsskabelon%20til%20miniv&#229;domr&#229;der%202024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8e0ec1-f440-462c-a1d0-102b14a1fec2">
      <Terms xmlns="http://schemas.microsoft.com/office/infopath/2007/PartnerControls"/>
    </lcf76f155ced4ddcb4097134ff3c332f>
    <TaxCatchAll xmlns="1b316a93-5ef6-4c25-bc6b-228d62c1766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463A5C115AA9498FB0ACF2FBA84736" ma:contentTypeVersion="19" ma:contentTypeDescription="Opret et nyt dokument." ma:contentTypeScope="" ma:versionID="0b1c99220730b2829becc64a38d65ca2">
  <xsd:schema xmlns:xsd="http://www.w3.org/2001/XMLSchema" xmlns:xs="http://www.w3.org/2001/XMLSchema" xmlns:p="http://schemas.microsoft.com/office/2006/metadata/properties" xmlns:ns2="4e8e0ec1-f440-462c-a1d0-102b14a1fec2" xmlns:ns3="1b316a93-5ef6-4c25-bc6b-228d62c17660" targetNamespace="http://schemas.microsoft.com/office/2006/metadata/properties" ma:root="true" ma:fieldsID="2083f678431ab0145cf9a3803baba7fb" ns2:_="" ns3:_="">
    <xsd:import namespace="4e8e0ec1-f440-462c-a1d0-102b14a1fec2"/>
    <xsd:import namespace="1b316a93-5ef6-4c25-bc6b-228d62c176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0ec1-f440-462c-a1d0-102b14a1fe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08658e3-25d0-4fb7-83f6-9b3a1dc7de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16a93-5ef6-4c25-bc6b-228d62c176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f13dd3b-6645-4996-a958-a2dcec451d97}" ma:internalName="TaxCatchAll" ma:showField="CatchAllData" ma:web="1b316a93-5ef6-4c25-bc6b-228d62c176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54092A-EC0A-4B86-AA2E-6FF104DF41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BC2D12-E430-4087-BBF5-7E5C1D452D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B38771-3D51-45A4-B03C-155D922E1D7C}">
  <ds:schemaRefs>
    <ds:schemaRef ds:uri="http://schemas.microsoft.com/office/2006/metadata/properties"/>
    <ds:schemaRef ds:uri="http://schemas.microsoft.com/office/infopath/2007/PartnerControls"/>
    <ds:schemaRef ds:uri="a838bf48-20c0-437e-97ee-7d5c77c0fa65"/>
    <ds:schemaRef ds:uri="3e568972-3f6f-4149-beaa-d52686311351"/>
    <ds:schemaRef ds:uri="12a4b270-f644-4424-815a-65494dce737e"/>
    <ds:schemaRef ds:uri="017356be-a1c0-4266-9583-811f1939c747"/>
  </ds:schemaRefs>
</ds:datastoreItem>
</file>

<file path=customXml/itemProps4.xml><?xml version="1.0" encoding="utf-8"?>
<ds:datastoreItem xmlns:ds="http://schemas.openxmlformats.org/officeDocument/2006/customXml" ds:itemID="{1FDB8BAD-783A-421B-B001-1CD8365094B0}"/>
</file>

<file path=docProps/app.xml><?xml version="1.0" encoding="utf-8"?>
<Properties xmlns="http://schemas.openxmlformats.org/officeDocument/2006/extended-properties" xmlns:vt="http://schemas.openxmlformats.org/officeDocument/2006/docPropsVTypes">
  <Template>PAJ Kommuneansøgningsskabelon til minivådområder 2024</Template>
  <TotalTime>0</TotalTime>
  <Pages>10</Pages>
  <Words>876</Words>
  <Characters>5414</Characters>
  <Application>Microsoft Office Word</Application>
  <DocSecurity>4</DocSecurity>
  <Lines>270</Lines>
  <Paragraphs>125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Kolding Herreds Landbrugsforening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Aalykke Jensen</dc:creator>
  <cp:keywords/>
  <cp:lastModifiedBy>Magnús Halldórsson</cp:lastModifiedBy>
  <cp:revision>2</cp:revision>
  <cp:lastPrinted>2025-04-07T09:51:00Z</cp:lastPrinted>
  <dcterms:created xsi:type="dcterms:W3CDTF">2026-03-09T13:38:00Z</dcterms:created>
  <dcterms:modified xsi:type="dcterms:W3CDTF">2026-03-09T13:38:00Z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0x01010066463A5C115AA9498FB0ACF2FBA84736</vt:lpwstr>
  </property>
  <property fmtid="{D5CDD505-2E9C-101B-9397-08002B2CF9AE}" pid="3" name="MediaServiceImageTags">
    <vt:lpwstr/>
  </property>
  <property fmtid="{D5CDD505-2E9C-101B-9397-08002B2CF9AE}" pid="4" name="AcadreDocumentId">
    <vt:i4>6814211</vt:i4>
  </property>
  <property fmtid="{D5CDD505-2E9C-101B-9397-08002B2CF9AE}" pid="5" name="AcadreCaseId">
    <vt:i4>744061</vt:i4>
  </property>
  <property fmtid="{D5CDD505-2E9C-101B-9397-08002B2CF9AE}" pid="6" name="OfficeInstanceGUID">
    <vt:lpwstr>{30DE3063-8889-426F-938D-CBE23B4245A1}</vt:lpwstr>
  </property>
</Properties>
</file>